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7F293" w14:textId="77777777" w:rsidR="00682296" w:rsidRPr="00A01A64" w:rsidRDefault="00682296" w:rsidP="00682296">
      <w:pPr>
        <w:pStyle w:val="DateandRecipient"/>
        <w:tabs>
          <w:tab w:val="left" w:pos="8640"/>
        </w:tabs>
        <w:ind w:left="4962"/>
        <w:rPr>
          <w:rFonts w:ascii="Trebuchet MS" w:hAnsi="Trebuchet MS"/>
          <w:sz w:val="22"/>
          <w:lang w:val="fr-FR"/>
        </w:rPr>
      </w:pPr>
      <w:r w:rsidRPr="00A01A64">
        <w:rPr>
          <w:rFonts w:ascii="Trebuchet MS" w:hAnsi="Trebuchet MS"/>
          <w:sz w:val="22"/>
          <w:lang w:val="fr-FR"/>
        </w:rPr>
        <w:br/>
        <w:t xml:space="preserve"> </w:t>
      </w:r>
      <w:r w:rsidRPr="00A01A64">
        <w:rPr>
          <w:rFonts w:ascii="Trebuchet MS" w:hAnsi="Trebuchet MS"/>
          <w:sz w:val="22"/>
          <w:lang w:val="fr-FR"/>
        </w:rPr>
        <w:br/>
      </w:r>
      <w:r w:rsidRPr="00A01A64">
        <w:rPr>
          <w:rFonts w:ascii="Trebuchet MS" w:hAnsi="Trebuchet MS"/>
          <w:sz w:val="22"/>
          <w:lang w:val="fr-FR"/>
        </w:rPr>
        <w:br/>
      </w:r>
    </w:p>
    <w:p w14:paraId="20A1EE03" w14:textId="77777777" w:rsidR="00682296" w:rsidRPr="00A01A64" w:rsidRDefault="00682296" w:rsidP="00884D8E">
      <w:pPr>
        <w:tabs>
          <w:tab w:val="left" w:pos="4962"/>
        </w:tabs>
        <w:ind w:left="4962"/>
        <w:rPr>
          <w:rFonts w:ascii="Trebuchet MS" w:hAnsi="Trebuchet MS"/>
          <w:sz w:val="22"/>
        </w:rPr>
      </w:pPr>
    </w:p>
    <w:p w14:paraId="7F349F42" w14:textId="77777777" w:rsidR="00682296" w:rsidRPr="00A01A64" w:rsidRDefault="00682296" w:rsidP="00884D8E">
      <w:pPr>
        <w:tabs>
          <w:tab w:val="left" w:pos="4962"/>
        </w:tabs>
        <w:ind w:left="4962"/>
        <w:rPr>
          <w:rFonts w:ascii="Trebuchet MS" w:hAnsi="Trebuchet MS"/>
          <w:sz w:val="22"/>
        </w:rPr>
      </w:pPr>
    </w:p>
    <w:p w14:paraId="20CEB3B2" w14:textId="6955C6F0" w:rsidR="00682296" w:rsidRPr="00A01A64" w:rsidRDefault="00682296" w:rsidP="0094573C">
      <w:pPr>
        <w:tabs>
          <w:tab w:val="left" w:pos="4051"/>
          <w:tab w:val="left" w:pos="4962"/>
        </w:tabs>
        <w:ind w:left="-142"/>
        <w:rPr>
          <w:rFonts w:ascii="Trebuchet MS" w:hAnsi="Trebuchet MS"/>
          <w:sz w:val="16"/>
          <w:szCs w:val="16"/>
        </w:rPr>
      </w:pPr>
      <w:r w:rsidRPr="00A01A64">
        <w:rPr>
          <w:rFonts w:ascii="Trebuchet MS" w:hAnsi="Trebuchet MS"/>
          <w:sz w:val="16"/>
          <w:szCs w:val="16"/>
        </w:rPr>
        <w:t xml:space="preserve">Objet : </w:t>
      </w:r>
      <w:r w:rsidR="008C4568">
        <w:rPr>
          <w:rFonts w:ascii="Trebuchet MS" w:hAnsi="Trebuchet MS"/>
          <w:sz w:val="16"/>
          <w:szCs w:val="16"/>
        </w:rPr>
        <w:t>Les Enfants du Patrimoine</w:t>
      </w:r>
      <w:r w:rsidRPr="00A01A64">
        <w:rPr>
          <w:rFonts w:ascii="Trebuchet MS" w:hAnsi="Trebuchet MS"/>
          <w:sz w:val="16"/>
          <w:szCs w:val="16"/>
        </w:rPr>
        <w:tab/>
      </w:r>
      <w:r w:rsidR="0094573C">
        <w:rPr>
          <w:rFonts w:ascii="Trebuchet MS" w:hAnsi="Trebuchet MS"/>
          <w:sz w:val="16"/>
          <w:szCs w:val="16"/>
        </w:rPr>
        <w:tab/>
      </w:r>
      <w:r w:rsidRPr="00A01A64">
        <w:rPr>
          <w:rFonts w:ascii="Trebuchet MS" w:hAnsi="Trebuchet MS"/>
          <w:sz w:val="16"/>
          <w:szCs w:val="16"/>
        </w:rPr>
        <w:t xml:space="preserve">Metz, le </w:t>
      </w:r>
      <w:r w:rsidR="00AF3141">
        <w:rPr>
          <w:rFonts w:ascii="Trebuchet MS" w:hAnsi="Trebuchet MS"/>
          <w:sz w:val="16"/>
          <w:szCs w:val="16"/>
        </w:rPr>
        <w:t>9 mai 2023</w:t>
      </w:r>
    </w:p>
    <w:p w14:paraId="34D06BF0" w14:textId="77777777" w:rsidR="00682296" w:rsidRPr="00A01A64" w:rsidRDefault="00682296" w:rsidP="00682296">
      <w:pPr>
        <w:ind w:left="-142"/>
        <w:rPr>
          <w:rFonts w:ascii="Trebuchet MS" w:hAnsi="Trebuchet MS"/>
          <w:sz w:val="18"/>
          <w:szCs w:val="18"/>
        </w:rPr>
      </w:pPr>
    </w:p>
    <w:p w14:paraId="3AC99979" w14:textId="77777777" w:rsidR="00682296" w:rsidRPr="00A01A64" w:rsidRDefault="00682296" w:rsidP="00682296">
      <w:pPr>
        <w:ind w:left="-142"/>
        <w:rPr>
          <w:rFonts w:ascii="Trebuchet MS" w:hAnsi="Trebuchet MS"/>
          <w:sz w:val="18"/>
          <w:szCs w:val="18"/>
        </w:rPr>
      </w:pPr>
    </w:p>
    <w:p w14:paraId="63119524" w14:textId="77777777" w:rsidR="00682296" w:rsidRPr="00A01A64" w:rsidRDefault="00682296" w:rsidP="00682296">
      <w:pPr>
        <w:ind w:left="-142"/>
        <w:rPr>
          <w:rFonts w:ascii="Trebuchet MS" w:hAnsi="Trebuchet MS"/>
          <w:sz w:val="18"/>
          <w:szCs w:val="18"/>
        </w:rPr>
      </w:pPr>
    </w:p>
    <w:p w14:paraId="34936C48" w14:textId="77777777" w:rsidR="008C4568" w:rsidRPr="005F3808" w:rsidRDefault="008C4568" w:rsidP="008C4568">
      <w:pPr>
        <w:pStyle w:val="Normal1"/>
        <w:rPr>
          <w:rFonts w:ascii="Trebuchet MS" w:eastAsia="Overlock" w:hAnsi="Trebuchet MS" w:cs="Overlock"/>
          <w:sz w:val="20"/>
          <w:szCs w:val="20"/>
        </w:rPr>
      </w:pPr>
      <w:r w:rsidRPr="005F3808">
        <w:rPr>
          <w:rFonts w:ascii="Trebuchet MS" w:eastAsia="Overlock" w:hAnsi="Trebuchet MS" w:cs="Overlock"/>
          <w:sz w:val="20"/>
          <w:szCs w:val="20"/>
        </w:rPr>
        <w:t xml:space="preserve">Madame, Monsieur, </w:t>
      </w:r>
    </w:p>
    <w:p w14:paraId="16ADD6B5" w14:textId="77777777" w:rsidR="008C4568" w:rsidRPr="005F3808" w:rsidRDefault="008C4568" w:rsidP="008C4568">
      <w:pPr>
        <w:pStyle w:val="Normal1"/>
        <w:rPr>
          <w:rFonts w:ascii="Trebuchet MS" w:eastAsia="Overlock" w:hAnsi="Trebuchet MS" w:cs="Overlock"/>
          <w:sz w:val="20"/>
          <w:szCs w:val="20"/>
        </w:rPr>
      </w:pPr>
      <w:proofErr w:type="gramStart"/>
      <w:r w:rsidRPr="005F3808">
        <w:rPr>
          <w:rFonts w:ascii="Trebuchet MS" w:eastAsia="Overlock" w:hAnsi="Trebuchet MS" w:cs="Overlock"/>
          <w:sz w:val="20"/>
          <w:szCs w:val="20"/>
        </w:rPr>
        <w:t>le</w:t>
      </w:r>
      <w:proofErr w:type="gramEnd"/>
      <w:r w:rsidRPr="005F3808">
        <w:rPr>
          <w:rFonts w:ascii="Trebuchet MS" w:eastAsia="Overlock" w:hAnsi="Trebuchet MS" w:cs="Overlock"/>
          <w:sz w:val="20"/>
          <w:szCs w:val="20"/>
        </w:rPr>
        <w:t xml:space="preserve"> </w:t>
      </w:r>
      <w:r w:rsidR="003B5087">
        <w:rPr>
          <w:rFonts w:ascii="Trebuchet MS" w:eastAsia="Overlock" w:hAnsi="Trebuchet MS" w:cs="Overlock"/>
          <w:sz w:val="20"/>
          <w:szCs w:val="20"/>
        </w:rPr>
        <w:t>Directeur</w:t>
      </w:r>
      <w:r w:rsidRPr="005F3808">
        <w:rPr>
          <w:rFonts w:ascii="Trebuchet MS" w:eastAsia="Overlock" w:hAnsi="Trebuchet MS" w:cs="Overlock"/>
          <w:sz w:val="20"/>
          <w:szCs w:val="20"/>
        </w:rPr>
        <w:t>,</w:t>
      </w:r>
      <w:r w:rsidRPr="005F3808">
        <w:rPr>
          <w:rFonts w:ascii="Overlock" w:eastAsia="Overlock" w:hAnsi="Overlock" w:cs="Overlock"/>
          <w:sz w:val="20"/>
          <w:szCs w:val="20"/>
        </w:rPr>
        <w:tab/>
      </w:r>
    </w:p>
    <w:p w14:paraId="26129B59" w14:textId="77777777" w:rsidR="008C4568" w:rsidRDefault="008C4568" w:rsidP="008C4568">
      <w:pPr>
        <w:pStyle w:val="Normal1"/>
        <w:ind w:left="1276"/>
        <w:rPr>
          <w:rFonts w:ascii="Overlock" w:eastAsia="Overlock" w:hAnsi="Overlock" w:cs="Overlock"/>
          <w:sz w:val="20"/>
          <w:szCs w:val="20"/>
        </w:rPr>
      </w:pPr>
    </w:p>
    <w:p w14:paraId="32DE64A6" w14:textId="77777777" w:rsidR="008C4568" w:rsidRPr="005F3808" w:rsidRDefault="008C4568" w:rsidP="008C4568">
      <w:pPr>
        <w:pStyle w:val="Normal1"/>
        <w:ind w:left="1276"/>
        <w:rPr>
          <w:rFonts w:ascii="Overlock" w:eastAsia="Overlock" w:hAnsi="Overlock" w:cs="Overlock"/>
          <w:sz w:val="20"/>
          <w:szCs w:val="20"/>
        </w:rPr>
      </w:pPr>
      <w:r w:rsidRPr="005F3808">
        <w:rPr>
          <w:rFonts w:ascii="Overlock" w:eastAsia="Overlock" w:hAnsi="Overlock" w:cs="Overlock"/>
          <w:sz w:val="20"/>
          <w:szCs w:val="20"/>
        </w:rPr>
        <w:tab/>
      </w:r>
    </w:p>
    <w:p w14:paraId="18C7FA71" w14:textId="77777777" w:rsidR="008C4568" w:rsidRPr="008C4568" w:rsidRDefault="008C4568" w:rsidP="008C4568">
      <w:pPr>
        <w:jc w:val="both"/>
        <w:rPr>
          <w:rFonts w:ascii="Trebuchet MS" w:eastAsia="Times New Roman" w:hAnsi="Trebuchet MS" w:cs="Times New Roman"/>
          <w:sz w:val="20"/>
          <w:szCs w:val="20"/>
          <w:lang w:eastAsia="fr-FR"/>
        </w:rPr>
      </w:pPr>
      <w:r w:rsidRPr="008C4568">
        <w:rPr>
          <w:rFonts w:ascii="Trebuchet MS" w:eastAsia="Times New Roman" w:hAnsi="Trebuchet MS" w:cs="Times New Roman"/>
          <w:sz w:val="20"/>
          <w:szCs w:val="20"/>
          <w:lang w:eastAsia="fr-FR"/>
        </w:rPr>
        <w:t>La veille des Journées européennes du Patrimoine, le</w:t>
      </w:r>
      <w:r>
        <w:rPr>
          <w:rFonts w:ascii="Trebuchet MS" w:eastAsia="Times New Roman" w:hAnsi="Trebuchet MS" w:cs="Times New Roman"/>
          <w:sz w:val="20"/>
          <w:szCs w:val="20"/>
          <w:lang w:eastAsia="fr-FR"/>
        </w:rPr>
        <w:t>s</w:t>
      </w:r>
      <w:r w:rsidRPr="008C4568">
        <w:rPr>
          <w:rFonts w:ascii="Trebuchet MS" w:eastAsia="Times New Roman" w:hAnsi="Trebuchet MS" w:cs="Times New Roman"/>
          <w:sz w:val="20"/>
          <w:szCs w:val="20"/>
          <w:lang w:eastAsia="fr-FR"/>
        </w:rPr>
        <w:t xml:space="preserve"> CAUE propose</w:t>
      </w:r>
      <w:r>
        <w:rPr>
          <w:rFonts w:ascii="Trebuchet MS" w:eastAsia="Times New Roman" w:hAnsi="Trebuchet MS" w:cs="Times New Roman"/>
          <w:sz w:val="20"/>
          <w:szCs w:val="20"/>
          <w:lang w:eastAsia="fr-FR"/>
        </w:rPr>
        <w:t xml:space="preserve">nt </w:t>
      </w:r>
      <w:r w:rsidRPr="008C4568">
        <w:rPr>
          <w:rFonts w:ascii="Trebuchet MS" w:eastAsia="Times New Roman" w:hAnsi="Trebuchet MS" w:cs="Times New Roman"/>
          <w:sz w:val="20"/>
          <w:szCs w:val="20"/>
          <w:lang w:eastAsia="fr-FR"/>
        </w:rPr>
        <w:t xml:space="preserve">aux élèves avec leurs enseignants, de la maternelle au </w:t>
      </w:r>
      <w:r>
        <w:rPr>
          <w:rFonts w:ascii="Trebuchet MS" w:eastAsia="Times New Roman" w:hAnsi="Trebuchet MS" w:cs="Times New Roman"/>
          <w:sz w:val="20"/>
          <w:szCs w:val="20"/>
          <w:lang w:eastAsia="fr-FR"/>
        </w:rPr>
        <w:t>collège</w:t>
      </w:r>
      <w:r w:rsidRPr="008C4568">
        <w:rPr>
          <w:rFonts w:ascii="Trebuchet MS" w:eastAsia="Times New Roman" w:hAnsi="Trebuchet MS" w:cs="Times New Roman"/>
          <w:sz w:val="20"/>
          <w:szCs w:val="20"/>
          <w:lang w:eastAsia="fr-FR"/>
        </w:rPr>
        <w:t>, un programme d’activités gratuites et adaptées au jeune public.</w:t>
      </w:r>
    </w:p>
    <w:p w14:paraId="4ADF7520" w14:textId="77777777" w:rsidR="008C4568" w:rsidRPr="005F3808" w:rsidRDefault="008C4568" w:rsidP="008C4568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</w:p>
    <w:p w14:paraId="799D2FAD" w14:textId="2A87D47E" w:rsidR="008C4568" w:rsidRPr="005F3808" w:rsidRDefault="008C4568" w:rsidP="008C4568">
      <w:pPr>
        <w:jc w:val="both"/>
        <w:rPr>
          <w:rFonts w:ascii="Trebuchet MS" w:hAnsi="Trebuchet MS"/>
          <w:sz w:val="20"/>
          <w:szCs w:val="20"/>
        </w:rPr>
      </w:pPr>
      <w:r w:rsidRPr="005F3808">
        <w:rPr>
          <w:rFonts w:ascii="Trebuchet MS" w:hAnsi="Trebuchet MS"/>
          <w:sz w:val="20"/>
          <w:szCs w:val="20"/>
        </w:rPr>
        <w:t xml:space="preserve">Le CAUE de la Moselle </w:t>
      </w:r>
      <w:r w:rsidR="00CE10CB">
        <w:rPr>
          <w:rFonts w:ascii="Trebuchet MS" w:hAnsi="Trebuchet MS"/>
          <w:sz w:val="20"/>
          <w:szCs w:val="20"/>
        </w:rPr>
        <w:t>s’est</w:t>
      </w:r>
      <w:r w:rsidRPr="005F3808">
        <w:rPr>
          <w:rFonts w:ascii="Trebuchet MS" w:hAnsi="Trebuchet MS"/>
          <w:sz w:val="20"/>
          <w:szCs w:val="20"/>
        </w:rPr>
        <w:t xml:space="preserve"> engag</w:t>
      </w:r>
      <w:r w:rsidR="00CE10CB">
        <w:rPr>
          <w:rFonts w:ascii="Trebuchet MS" w:hAnsi="Trebuchet MS"/>
          <w:sz w:val="20"/>
          <w:szCs w:val="20"/>
        </w:rPr>
        <w:t>é</w:t>
      </w:r>
      <w:r w:rsidRPr="005F3808">
        <w:rPr>
          <w:rFonts w:ascii="Trebuchet MS" w:hAnsi="Trebuchet MS"/>
          <w:sz w:val="20"/>
          <w:szCs w:val="20"/>
        </w:rPr>
        <w:t xml:space="preserve"> dans cette action qui lui semble essentielle pour sensibiliser les générations futures à notre patrimoine et lui faire découvrir les sites de notre territoire</w:t>
      </w:r>
      <w:r w:rsidR="00CE10CB">
        <w:rPr>
          <w:rFonts w:ascii="Trebuchet MS" w:hAnsi="Trebuchet MS"/>
          <w:sz w:val="20"/>
          <w:szCs w:val="20"/>
        </w:rPr>
        <w:t xml:space="preserve">, depuis </w:t>
      </w:r>
      <w:r w:rsidR="00353740">
        <w:rPr>
          <w:rFonts w:ascii="Trebuchet MS" w:hAnsi="Trebuchet MS"/>
          <w:sz w:val="20"/>
          <w:szCs w:val="20"/>
        </w:rPr>
        <w:t>20</w:t>
      </w:r>
      <w:r w:rsidR="00EC0CA3">
        <w:rPr>
          <w:rFonts w:ascii="Trebuchet MS" w:hAnsi="Trebuchet MS"/>
          <w:sz w:val="20"/>
          <w:szCs w:val="20"/>
        </w:rPr>
        <w:t>18</w:t>
      </w:r>
      <w:r w:rsidRPr="005F3808">
        <w:rPr>
          <w:rFonts w:ascii="Trebuchet MS" w:hAnsi="Trebuchet MS"/>
          <w:sz w:val="20"/>
          <w:szCs w:val="20"/>
        </w:rPr>
        <w:t xml:space="preserve">. </w:t>
      </w:r>
    </w:p>
    <w:p w14:paraId="1E3B04FF" w14:textId="77777777" w:rsidR="008C4568" w:rsidRPr="005F3808" w:rsidRDefault="008C4568" w:rsidP="008C4568">
      <w:pPr>
        <w:pStyle w:val="Normal1"/>
        <w:ind w:left="1276"/>
        <w:rPr>
          <w:rFonts w:ascii="Overlock" w:eastAsia="Overlock" w:hAnsi="Overlock" w:cs="Overlock"/>
          <w:sz w:val="20"/>
          <w:szCs w:val="20"/>
        </w:rPr>
      </w:pPr>
    </w:p>
    <w:p w14:paraId="593B7BEF" w14:textId="2E1FDD02" w:rsidR="008C4568" w:rsidRPr="005F3808" w:rsidRDefault="008C4568" w:rsidP="008C4568">
      <w:pPr>
        <w:jc w:val="both"/>
        <w:rPr>
          <w:rFonts w:ascii="Trebuchet MS" w:eastAsia="Times New Roman" w:hAnsi="Trebuchet MS" w:cs="Calibri"/>
          <w:color w:val="000000"/>
          <w:sz w:val="20"/>
          <w:szCs w:val="20"/>
        </w:rPr>
      </w:pPr>
      <w:r w:rsidRPr="005F3808">
        <w:rPr>
          <w:rFonts w:ascii="Trebuchet MS" w:eastAsia="Times New Roman" w:hAnsi="Trebuchet MS" w:cs="Calibri"/>
          <w:color w:val="000000"/>
          <w:sz w:val="20"/>
          <w:szCs w:val="20"/>
        </w:rPr>
        <w:t>Il s’agi</w:t>
      </w:r>
      <w:r w:rsidRPr="00537D55">
        <w:rPr>
          <w:rFonts w:ascii="Trebuchet MS" w:eastAsia="Times New Roman" w:hAnsi="Trebuchet MS" w:cs="Calibri"/>
          <w:color w:val="000000"/>
          <w:sz w:val="20"/>
          <w:szCs w:val="20"/>
        </w:rPr>
        <w:t xml:space="preserve">t de proposer aux élèves </w:t>
      </w:r>
      <w:r>
        <w:rPr>
          <w:rFonts w:ascii="Trebuchet MS" w:eastAsia="Times New Roman" w:hAnsi="Trebuchet MS" w:cs="Calibri"/>
          <w:color w:val="000000"/>
          <w:sz w:val="20"/>
          <w:szCs w:val="20"/>
        </w:rPr>
        <w:t xml:space="preserve">des écoles </w:t>
      </w:r>
      <w:r w:rsidR="00653651">
        <w:rPr>
          <w:rFonts w:ascii="Trebuchet MS" w:eastAsia="Times New Roman" w:hAnsi="Trebuchet MS" w:cs="Calibri"/>
          <w:color w:val="000000"/>
          <w:sz w:val="20"/>
          <w:szCs w:val="20"/>
        </w:rPr>
        <w:t>primaires</w:t>
      </w:r>
      <w:r>
        <w:rPr>
          <w:rFonts w:ascii="Trebuchet MS" w:eastAsia="Times New Roman" w:hAnsi="Trebuchet MS" w:cs="Calibri"/>
          <w:color w:val="000000"/>
          <w:sz w:val="20"/>
          <w:szCs w:val="20"/>
        </w:rPr>
        <w:t xml:space="preserve"> et des collèges </w:t>
      </w:r>
      <w:r w:rsidRPr="00537D55">
        <w:rPr>
          <w:rFonts w:ascii="Trebuchet MS" w:eastAsia="Times New Roman" w:hAnsi="Trebuchet MS" w:cs="Calibri"/>
          <w:color w:val="000000"/>
          <w:sz w:val="20"/>
          <w:szCs w:val="20"/>
        </w:rPr>
        <w:t xml:space="preserve">des visites </w:t>
      </w:r>
      <w:r w:rsidRPr="005F3808">
        <w:rPr>
          <w:rFonts w:ascii="Trebuchet MS" w:eastAsia="Times New Roman" w:hAnsi="Trebuchet MS" w:cs="Calibri"/>
          <w:color w:val="000000"/>
          <w:sz w:val="20"/>
          <w:szCs w:val="20"/>
        </w:rPr>
        <w:t xml:space="preserve">guidées, </w:t>
      </w:r>
      <w:r w:rsidRPr="00537D55">
        <w:rPr>
          <w:rFonts w:ascii="Trebuchet MS" w:eastAsia="Times New Roman" w:hAnsi="Trebuchet MS" w:cs="Calibri"/>
          <w:color w:val="000000"/>
          <w:sz w:val="20"/>
          <w:szCs w:val="20"/>
        </w:rPr>
        <w:t xml:space="preserve">gratuites </w:t>
      </w:r>
      <w:r w:rsidRPr="005F3808">
        <w:rPr>
          <w:rFonts w:ascii="Trebuchet MS" w:eastAsia="Overlock" w:hAnsi="Trebuchet MS" w:cs="Overlock"/>
          <w:sz w:val="20"/>
          <w:szCs w:val="20"/>
        </w:rPr>
        <w:t>et originales</w:t>
      </w:r>
      <w:r w:rsidRPr="005F3808">
        <w:rPr>
          <w:rFonts w:ascii="Trebuchet MS" w:eastAsia="Times New Roman" w:hAnsi="Trebuchet MS" w:cs="Calibri"/>
          <w:color w:val="000000"/>
          <w:sz w:val="20"/>
          <w:szCs w:val="20"/>
        </w:rPr>
        <w:t xml:space="preserve"> </w:t>
      </w:r>
      <w:r w:rsidRPr="00537D55">
        <w:rPr>
          <w:rFonts w:ascii="Trebuchet MS" w:eastAsia="Times New Roman" w:hAnsi="Trebuchet MS" w:cs="Calibri"/>
          <w:color w:val="000000"/>
          <w:sz w:val="20"/>
          <w:szCs w:val="20"/>
        </w:rPr>
        <w:t xml:space="preserve">de lieux patrimoniaux ou lieux de culture et d’histoire, </w:t>
      </w:r>
      <w:r w:rsidR="00E11F69">
        <w:rPr>
          <w:rFonts w:ascii="Trebuchet MS" w:eastAsia="Times New Roman" w:hAnsi="Trebuchet MS" w:cs="Calibri"/>
          <w:color w:val="000000"/>
          <w:sz w:val="20"/>
          <w:szCs w:val="20"/>
        </w:rPr>
        <w:t>l</w:t>
      </w:r>
      <w:r w:rsidRPr="005F3808">
        <w:rPr>
          <w:rFonts w:ascii="Trebuchet MS" w:eastAsia="Overlock" w:hAnsi="Trebuchet MS" w:cs="Overlock"/>
          <w:sz w:val="20"/>
          <w:szCs w:val="20"/>
        </w:rPr>
        <w:t xml:space="preserve">e </w:t>
      </w:r>
      <w:r w:rsidRPr="00A505E9">
        <w:rPr>
          <w:rFonts w:ascii="Trebuchet MS" w:eastAsia="Overlock" w:hAnsi="Trebuchet MS" w:cs="Overlock"/>
          <w:b/>
          <w:sz w:val="20"/>
          <w:szCs w:val="20"/>
        </w:rPr>
        <w:t xml:space="preserve">vendredi </w:t>
      </w:r>
      <w:r w:rsidR="00E11F69">
        <w:rPr>
          <w:rFonts w:ascii="Trebuchet MS" w:eastAsia="Overlock" w:hAnsi="Trebuchet MS" w:cs="Overlock"/>
          <w:b/>
          <w:sz w:val="20"/>
          <w:szCs w:val="20"/>
        </w:rPr>
        <w:t>1</w:t>
      </w:r>
      <w:r w:rsidR="00CD4EDA">
        <w:rPr>
          <w:rFonts w:ascii="Trebuchet MS" w:eastAsia="Overlock" w:hAnsi="Trebuchet MS" w:cs="Overlock"/>
          <w:b/>
          <w:sz w:val="20"/>
          <w:szCs w:val="20"/>
        </w:rPr>
        <w:t>5</w:t>
      </w:r>
      <w:r>
        <w:rPr>
          <w:rFonts w:ascii="Trebuchet MS" w:eastAsia="Overlock" w:hAnsi="Trebuchet MS" w:cs="Overlock"/>
          <w:b/>
          <w:sz w:val="20"/>
          <w:szCs w:val="20"/>
        </w:rPr>
        <w:t xml:space="preserve"> </w:t>
      </w:r>
      <w:r w:rsidRPr="00A505E9">
        <w:rPr>
          <w:rFonts w:ascii="Trebuchet MS" w:eastAsia="Overlock" w:hAnsi="Trebuchet MS" w:cs="Overlock"/>
          <w:b/>
          <w:sz w:val="20"/>
          <w:szCs w:val="20"/>
        </w:rPr>
        <w:t>septembre</w:t>
      </w:r>
      <w:r>
        <w:rPr>
          <w:rFonts w:ascii="Trebuchet MS" w:eastAsia="Overlock" w:hAnsi="Trebuchet MS" w:cs="Overlock"/>
          <w:sz w:val="20"/>
          <w:szCs w:val="20"/>
        </w:rPr>
        <w:t xml:space="preserve"> </w:t>
      </w:r>
      <w:r w:rsidRPr="00A505E9">
        <w:rPr>
          <w:rFonts w:ascii="Trebuchet MS" w:eastAsia="Overlock" w:hAnsi="Trebuchet MS" w:cs="Overlock"/>
          <w:b/>
          <w:sz w:val="20"/>
          <w:szCs w:val="20"/>
        </w:rPr>
        <w:t>20</w:t>
      </w:r>
      <w:r w:rsidR="00E11F69">
        <w:rPr>
          <w:rFonts w:ascii="Trebuchet MS" w:eastAsia="Overlock" w:hAnsi="Trebuchet MS" w:cs="Overlock"/>
          <w:b/>
          <w:sz w:val="20"/>
          <w:szCs w:val="20"/>
        </w:rPr>
        <w:t>2</w:t>
      </w:r>
      <w:r w:rsidR="00CD4EDA">
        <w:rPr>
          <w:rFonts w:ascii="Trebuchet MS" w:eastAsia="Overlock" w:hAnsi="Trebuchet MS" w:cs="Overlock"/>
          <w:b/>
          <w:sz w:val="20"/>
          <w:szCs w:val="20"/>
        </w:rPr>
        <w:t>3</w:t>
      </w:r>
      <w:r w:rsidRPr="005F3808">
        <w:rPr>
          <w:rFonts w:ascii="Trebuchet MS" w:eastAsia="Overlock" w:hAnsi="Trebuchet MS" w:cs="Overlock"/>
          <w:sz w:val="20"/>
          <w:szCs w:val="20"/>
        </w:rPr>
        <w:t xml:space="preserve">, </w:t>
      </w:r>
      <w:r w:rsidRPr="00537D55">
        <w:rPr>
          <w:rFonts w:ascii="Trebuchet MS" w:eastAsia="Times New Roman" w:hAnsi="Trebuchet MS" w:cs="Calibri"/>
          <w:color w:val="000000"/>
          <w:sz w:val="20"/>
          <w:szCs w:val="20"/>
        </w:rPr>
        <w:t>sur une demi-journée.</w:t>
      </w:r>
    </w:p>
    <w:p w14:paraId="5A0E5CBC" w14:textId="7237ED15" w:rsidR="008C4568" w:rsidRPr="00E11F69" w:rsidRDefault="008C4568" w:rsidP="00261A5B">
      <w:pPr>
        <w:jc w:val="both"/>
        <w:rPr>
          <w:rFonts w:ascii="Trebuchet MS" w:eastAsia="Times New Roman" w:hAnsi="Trebuchet MS"/>
          <w:b/>
          <w:bCs/>
          <w:sz w:val="20"/>
          <w:szCs w:val="20"/>
        </w:rPr>
      </w:pPr>
      <w:r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Le CAUE de la Moselle prendra également en charge </w:t>
      </w:r>
      <w:r w:rsidR="00653651"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>50 %</w:t>
      </w:r>
      <w:r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 des frais de transport</w:t>
      </w:r>
      <w:r w:rsidR="004D2254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 pour les visites ayant lieu dans le département</w:t>
      </w:r>
      <w:r w:rsidR="00261A5B"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>,</w:t>
      </w:r>
      <w:r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 dans la limite de 150</w:t>
      </w:r>
      <w:r w:rsidR="00653651"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> </w:t>
      </w:r>
      <w:r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€ par </w:t>
      </w:r>
      <w:r w:rsidR="00261A5B"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 xml:space="preserve">bus et par </w:t>
      </w:r>
      <w:r w:rsidRPr="00E11F69">
        <w:rPr>
          <w:rFonts w:ascii="Trebuchet MS" w:eastAsia="Times New Roman" w:hAnsi="Trebuchet MS" w:cs="Calibri"/>
          <w:b/>
          <w:bCs/>
          <w:color w:val="000000"/>
          <w:sz w:val="20"/>
          <w:szCs w:val="20"/>
        </w:rPr>
        <w:t>école.</w:t>
      </w:r>
    </w:p>
    <w:p w14:paraId="74087B20" w14:textId="77777777" w:rsidR="008C4568" w:rsidRPr="00537D55" w:rsidRDefault="008C4568" w:rsidP="008C4568">
      <w:pPr>
        <w:jc w:val="both"/>
        <w:rPr>
          <w:rFonts w:ascii="Trebuchet MS" w:eastAsia="Times New Roman" w:hAnsi="Trebuchet MS"/>
          <w:sz w:val="20"/>
          <w:szCs w:val="20"/>
        </w:rPr>
      </w:pPr>
    </w:p>
    <w:p w14:paraId="04686ADF" w14:textId="42C3E07B" w:rsidR="008C4568" w:rsidRPr="005F3808" w:rsidRDefault="008C4568" w:rsidP="008C4568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  <w:r w:rsidRPr="005F3808">
        <w:rPr>
          <w:rFonts w:ascii="Trebuchet MS" w:eastAsia="Overlock" w:hAnsi="Trebuchet MS" w:cs="Overlock"/>
          <w:sz w:val="20"/>
          <w:szCs w:val="20"/>
        </w:rPr>
        <w:t xml:space="preserve">Nous vous invitons à consulter le programme complet de cette journée et </w:t>
      </w:r>
      <w:r>
        <w:rPr>
          <w:rFonts w:ascii="Trebuchet MS" w:eastAsia="Overlock" w:hAnsi="Trebuchet MS" w:cs="Overlock"/>
          <w:sz w:val="20"/>
          <w:szCs w:val="20"/>
        </w:rPr>
        <w:t>à vous inscrire à la visite de votre choix</w:t>
      </w:r>
      <w:r w:rsidR="00282425">
        <w:rPr>
          <w:rFonts w:ascii="Trebuchet MS" w:eastAsia="Overlock" w:hAnsi="Trebuchet MS" w:cs="Overlock"/>
          <w:sz w:val="20"/>
          <w:szCs w:val="20"/>
        </w:rPr>
        <w:t xml:space="preserve"> </w:t>
      </w:r>
      <w:r w:rsidR="00282425" w:rsidRPr="00367925">
        <w:rPr>
          <w:rFonts w:ascii="Trebuchet MS" w:eastAsia="Overlock" w:hAnsi="Trebuchet MS" w:cs="Overlock"/>
          <w:b/>
          <w:bCs/>
          <w:sz w:val="20"/>
          <w:szCs w:val="20"/>
        </w:rPr>
        <w:t>à partir du 24 mai et</w:t>
      </w:r>
      <w:r w:rsidR="000219FA">
        <w:rPr>
          <w:rFonts w:ascii="Trebuchet MS" w:eastAsia="Overlock" w:hAnsi="Trebuchet MS" w:cs="Overlock"/>
          <w:sz w:val="20"/>
          <w:szCs w:val="20"/>
        </w:rPr>
        <w:t xml:space="preserve"> </w:t>
      </w:r>
      <w:r w:rsidR="000219FA" w:rsidRPr="000219FA">
        <w:rPr>
          <w:rFonts w:ascii="Trebuchet MS" w:eastAsia="Overlock" w:hAnsi="Trebuchet MS" w:cs="Overlock"/>
          <w:b/>
          <w:bCs/>
          <w:sz w:val="20"/>
          <w:szCs w:val="20"/>
        </w:rPr>
        <w:t xml:space="preserve">avant le </w:t>
      </w:r>
      <w:r w:rsidR="00367925">
        <w:rPr>
          <w:rFonts w:ascii="Trebuchet MS" w:eastAsia="Overlock" w:hAnsi="Trebuchet MS" w:cs="Overlock"/>
          <w:b/>
          <w:bCs/>
          <w:sz w:val="20"/>
          <w:szCs w:val="20"/>
        </w:rPr>
        <w:t>7</w:t>
      </w:r>
      <w:r w:rsidR="000219FA" w:rsidRPr="000219FA">
        <w:rPr>
          <w:rFonts w:ascii="Trebuchet MS" w:eastAsia="Overlock" w:hAnsi="Trebuchet MS" w:cs="Overlock"/>
          <w:b/>
          <w:bCs/>
          <w:sz w:val="20"/>
          <w:szCs w:val="20"/>
        </w:rPr>
        <w:t xml:space="preserve"> juillet 20</w:t>
      </w:r>
      <w:r w:rsidR="00E11F69">
        <w:rPr>
          <w:rFonts w:ascii="Trebuchet MS" w:eastAsia="Overlock" w:hAnsi="Trebuchet MS" w:cs="Overlock"/>
          <w:b/>
          <w:bCs/>
          <w:sz w:val="20"/>
          <w:szCs w:val="20"/>
        </w:rPr>
        <w:t>2</w:t>
      </w:r>
      <w:r w:rsidR="00367925">
        <w:rPr>
          <w:rFonts w:ascii="Trebuchet MS" w:eastAsia="Overlock" w:hAnsi="Trebuchet MS" w:cs="Overlock"/>
          <w:b/>
          <w:bCs/>
          <w:sz w:val="20"/>
          <w:szCs w:val="20"/>
        </w:rPr>
        <w:t>3</w:t>
      </w:r>
      <w:r w:rsidR="000219FA">
        <w:rPr>
          <w:rFonts w:ascii="Trebuchet MS" w:eastAsia="Overlock" w:hAnsi="Trebuchet MS" w:cs="Overlock"/>
          <w:sz w:val="20"/>
          <w:szCs w:val="20"/>
        </w:rPr>
        <w:t>,</w:t>
      </w:r>
      <w:r>
        <w:rPr>
          <w:rFonts w:ascii="Trebuchet MS" w:eastAsia="Overlock" w:hAnsi="Trebuchet MS" w:cs="Overlock"/>
          <w:sz w:val="20"/>
          <w:szCs w:val="20"/>
        </w:rPr>
        <w:t xml:space="preserve"> sur le site internet : </w:t>
      </w:r>
      <w:hyperlink r:id="rId9" w:history="1">
        <w:r w:rsidRPr="008C4568">
          <w:rPr>
            <w:rStyle w:val="Lienhypertexte"/>
            <w:rFonts w:ascii="Trebuchet MS" w:eastAsia="Overlock" w:hAnsi="Trebuchet MS" w:cs="Overlock"/>
            <w:sz w:val="20"/>
            <w:szCs w:val="20"/>
          </w:rPr>
          <w:t>www.les-enfants-du-patrimoine.fr</w:t>
        </w:r>
      </w:hyperlink>
    </w:p>
    <w:p w14:paraId="34D8A462" w14:textId="77777777" w:rsidR="008C4568" w:rsidRDefault="00E11F69" w:rsidP="00E11F69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  <w:r w:rsidRPr="00E11F69">
        <w:rPr>
          <w:rFonts w:ascii="Trebuchet MS" w:eastAsia="Overlock" w:hAnsi="Trebuchet MS" w:cs="Overlock"/>
          <w:sz w:val="20"/>
          <w:szCs w:val="20"/>
        </w:rPr>
        <w:t>Le site</w:t>
      </w:r>
      <w:r>
        <w:rPr>
          <w:rFonts w:ascii="Trebuchet MS" w:eastAsia="Overlock" w:hAnsi="Trebuchet MS" w:cs="Overlock"/>
          <w:sz w:val="20"/>
          <w:szCs w:val="20"/>
        </w:rPr>
        <w:t xml:space="preserve"> étant enrichi par de nouvelles visites régulièrement, n’hésitez pas à vous y rendre souvent.</w:t>
      </w:r>
    </w:p>
    <w:p w14:paraId="6A5150A8" w14:textId="77777777" w:rsidR="00E11F69" w:rsidRDefault="00E11F69" w:rsidP="008C4568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</w:p>
    <w:p w14:paraId="783090BE" w14:textId="5E0511F5" w:rsidR="00B83E29" w:rsidRDefault="008C4568" w:rsidP="001526B9">
      <w:pPr>
        <w:jc w:val="both"/>
      </w:pPr>
      <w:r w:rsidRPr="005F3808">
        <w:rPr>
          <w:rFonts w:ascii="Trebuchet MS" w:eastAsia="Overlock" w:hAnsi="Trebuchet MS" w:cs="Overlock"/>
          <w:sz w:val="20"/>
          <w:szCs w:val="20"/>
        </w:rPr>
        <w:t>Nous espérons que cette manifestation retiendra votre attention et nous vous remercions de transmettre ces informations aux enseignants de votre établissement.</w:t>
      </w:r>
      <w:r w:rsidR="00B83E29">
        <w:rPr>
          <w:rFonts w:ascii="Trebuchet MS" w:eastAsia="Overlock" w:hAnsi="Trebuchet MS" w:cs="Overlock"/>
          <w:sz w:val="20"/>
          <w:szCs w:val="20"/>
        </w:rPr>
        <w:t xml:space="preserve"> </w:t>
      </w:r>
      <w:r w:rsidR="00547F56">
        <w:rPr>
          <w:rFonts w:ascii="Trebuchet MS" w:eastAsia="Overlock" w:hAnsi="Trebuchet MS" w:cs="Overlock"/>
          <w:sz w:val="20"/>
          <w:szCs w:val="20"/>
        </w:rPr>
        <w:t xml:space="preserve">Vous pourrez découvrir </w:t>
      </w:r>
      <w:r w:rsidR="00EB416D">
        <w:rPr>
          <w:rFonts w:ascii="Trebuchet MS" w:eastAsia="Overlock" w:hAnsi="Trebuchet MS" w:cs="Overlock"/>
          <w:sz w:val="20"/>
          <w:szCs w:val="20"/>
        </w:rPr>
        <w:t xml:space="preserve">en cliquant sur </w:t>
      </w:r>
      <w:hyperlink r:id="rId10" w:history="1">
        <w:r w:rsidR="001526B9">
          <w:rPr>
            <w:rStyle w:val="Lienhypertexte"/>
            <w:rFonts w:ascii="Helvetica" w:hAnsi="Helvetica"/>
            <w:sz w:val="20"/>
            <w:szCs w:val="20"/>
          </w:rPr>
          <w:t>Découvrir la manifestation</w:t>
        </w:r>
      </w:hyperlink>
      <w:r w:rsidR="00EB416D">
        <w:rPr>
          <w:rFonts w:ascii="Trebuchet MS" w:eastAsia="Overlock" w:hAnsi="Trebuchet MS" w:cs="Overlock"/>
          <w:sz w:val="20"/>
          <w:szCs w:val="20"/>
        </w:rPr>
        <w:t>, des exemples d’activités proposées avec des témoignages d’enseignants</w:t>
      </w:r>
      <w:r w:rsidR="009D0754">
        <w:rPr>
          <w:rFonts w:ascii="Trebuchet MS" w:eastAsia="Overlock" w:hAnsi="Trebuchet MS" w:cs="Overlock"/>
          <w:sz w:val="20"/>
          <w:szCs w:val="20"/>
        </w:rPr>
        <w:t>.</w:t>
      </w:r>
    </w:p>
    <w:p w14:paraId="54C655C0" w14:textId="77777777" w:rsidR="008C4568" w:rsidRPr="005F3808" w:rsidRDefault="008C4568" w:rsidP="008C4568">
      <w:pPr>
        <w:pStyle w:val="Normal1"/>
        <w:rPr>
          <w:rFonts w:ascii="Trebuchet MS" w:eastAsia="Overlock" w:hAnsi="Trebuchet MS" w:cs="Overlock"/>
          <w:sz w:val="20"/>
          <w:szCs w:val="20"/>
        </w:rPr>
      </w:pPr>
    </w:p>
    <w:p w14:paraId="57D49CB0" w14:textId="77777777" w:rsidR="008C4568" w:rsidRPr="005F3808" w:rsidRDefault="008C4568" w:rsidP="008C4568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  <w:r w:rsidRPr="005F3808">
        <w:rPr>
          <w:rFonts w:ascii="Trebuchet MS" w:eastAsia="Overlock" w:hAnsi="Trebuchet MS" w:cs="Overlock"/>
          <w:sz w:val="20"/>
          <w:szCs w:val="20"/>
        </w:rPr>
        <w:t xml:space="preserve">Enfin, nous restons à votre disposition </w:t>
      </w:r>
      <w:r>
        <w:rPr>
          <w:rFonts w:ascii="Trebuchet MS" w:eastAsia="Overlock" w:hAnsi="Trebuchet MS" w:cs="Overlock"/>
          <w:sz w:val="20"/>
          <w:szCs w:val="20"/>
        </w:rPr>
        <w:t>pour tout complément d’informations et n’hésitez pas à nous contacter au 03 87 74 46 06 si vous rencontrez le moindre problème pour votre inscription en ligne.</w:t>
      </w:r>
    </w:p>
    <w:p w14:paraId="128BE209" w14:textId="77777777" w:rsidR="008C4568" w:rsidRPr="005F3808" w:rsidRDefault="008C4568" w:rsidP="008C4568">
      <w:pPr>
        <w:pStyle w:val="Normal1"/>
        <w:ind w:left="1276"/>
        <w:rPr>
          <w:rFonts w:ascii="Overlock" w:eastAsia="Overlock" w:hAnsi="Overlock" w:cs="Overlock"/>
          <w:sz w:val="20"/>
          <w:szCs w:val="20"/>
        </w:rPr>
      </w:pPr>
    </w:p>
    <w:p w14:paraId="1B6B1B6F" w14:textId="77777777" w:rsidR="008C4568" w:rsidRPr="005F3808" w:rsidRDefault="008C4568" w:rsidP="008C4568">
      <w:pPr>
        <w:pStyle w:val="Normal1"/>
        <w:jc w:val="both"/>
        <w:rPr>
          <w:rFonts w:ascii="Trebuchet MS" w:eastAsia="Overlock" w:hAnsi="Trebuchet MS" w:cs="Overlock"/>
          <w:sz w:val="20"/>
          <w:szCs w:val="20"/>
        </w:rPr>
      </w:pPr>
      <w:r w:rsidRPr="005F3808">
        <w:rPr>
          <w:rFonts w:ascii="Trebuchet MS" w:eastAsia="Overlock" w:hAnsi="Trebuchet MS" w:cs="Overlock"/>
          <w:sz w:val="20"/>
          <w:szCs w:val="20"/>
        </w:rPr>
        <w:t xml:space="preserve">Je vous prie d’agréer, Madame, Monsieur le </w:t>
      </w:r>
      <w:r w:rsidR="003B5087">
        <w:rPr>
          <w:rFonts w:ascii="Trebuchet MS" w:eastAsia="Overlock" w:hAnsi="Trebuchet MS" w:cs="Overlock"/>
          <w:sz w:val="20"/>
          <w:szCs w:val="20"/>
        </w:rPr>
        <w:t>Directeur,</w:t>
      </w:r>
      <w:r w:rsidRPr="005F3808">
        <w:rPr>
          <w:rFonts w:ascii="Trebuchet MS" w:eastAsia="Overlock" w:hAnsi="Trebuchet MS" w:cs="Overlock"/>
          <w:sz w:val="20"/>
          <w:szCs w:val="20"/>
        </w:rPr>
        <w:t xml:space="preserve"> </w:t>
      </w:r>
      <w:r>
        <w:rPr>
          <w:rFonts w:ascii="Trebuchet MS" w:eastAsia="Overlock" w:hAnsi="Trebuchet MS" w:cs="Overlock"/>
          <w:sz w:val="20"/>
          <w:szCs w:val="20"/>
        </w:rPr>
        <w:t>mes salutations distinguées.</w:t>
      </w:r>
    </w:p>
    <w:p w14:paraId="77083295" w14:textId="77777777" w:rsidR="00682296" w:rsidRPr="00A01A64" w:rsidRDefault="00682296" w:rsidP="00682296">
      <w:pPr>
        <w:ind w:left="-142"/>
        <w:jc w:val="both"/>
        <w:rPr>
          <w:rFonts w:ascii="Trebuchet MS" w:hAnsi="Trebuchet MS"/>
          <w:sz w:val="20"/>
          <w:szCs w:val="20"/>
        </w:rPr>
      </w:pPr>
    </w:p>
    <w:p w14:paraId="1089865A" w14:textId="21491DEB" w:rsidR="00682296" w:rsidRPr="00A01A64" w:rsidRDefault="00682296" w:rsidP="00682296">
      <w:pPr>
        <w:ind w:left="-142"/>
        <w:jc w:val="both"/>
        <w:rPr>
          <w:rFonts w:ascii="Trebuchet MS" w:hAnsi="Trebuchet MS"/>
          <w:sz w:val="20"/>
          <w:szCs w:val="20"/>
        </w:rPr>
      </w:pPr>
    </w:p>
    <w:p w14:paraId="06F3E6DE" w14:textId="6A700EA3" w:rsidR="00682296" w:rsidRPr="00A01A64" w:rsidRDefault="00742E3C" w:rsidP="00682296">
      <w:pPr>
        <w:ind w:left="4820" w:right="2262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BC4FA0C" wp14:editId="7C50E0D2">
            <wp:simplePos x="0" y="0"/>
            <wp:positionH relativeFrom="column">
              <wp:posOffset>2430145</wp:posOffset>
            </wp:positionH>
            <wp:positionV relativeFrom="paragraph">
              <wp:posOffset>32636</wp:posOffset>
            </wp:positionV>
            <wp:extent cx="2426400" cy="1015200"/>
            <wp:effectExtent l="0" t="0" r="0" b="1270"/>
            <wp:wrapNone/>
            <wp:docPr id="2" name="Image 2" descr="Une image contenant opilion, épingle de sûre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opilion, épingle de sûreté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296" w:rsidRPr="00A01A64">
        <w:rPr>
          <w:rFonts w:ascii="Trebuchet MS" w:hAnsi="Trebuchet MS"/>
          <w:sz w:val="20"/>
          <w:szCs w:val="20"/>
        </w:rPr>
        <w:t>Le Directeur du CAUE</w:t>
      </w:r>
    </w:p>
    <w:p w14:paraId="55EC80A7" w14:textId="09EFD054" w:rsidR="00682296" w:rsidRDefault="00682296" w:rsidP="00E11F69">
      <w:pPr>
        <w:ind w:right="2262"/>
        <w:jc w:val="both"/>
        <w:rPr>
          <w:rFonts w:ascii="Trebuchet MS" w:hAnsi="Trebuchet MS"/>
          <w:sz w:val="20"/>
          <w:szCs w:val="20"/>
        </w:rPr>
      </w:pPr>
    </w:p>
    <w:p w14:paraId="6D1074BC" w14:textId="034E35BC" w:rsidR="00E11F69" w:rsidRDefault="00E11F69" w:rsidP="00E11F69">
      <w:pPr>
        <w:ind w:right="2262"/>
        <w:jc w:val="both"/>
        <w:rPr>
          <w:rFonts w:ascii="Trebuchet MS" w:hAnsi="Trebuchet MS"/>
          <w:sz w:val="20"/>
          <w:szCs w:val="20"/>
        </w:rPr>
      </w:pPr>
    </w:p>
    <w:p w14:paraId="2B5B49FB" w14:textId="77777777" w:rsidR="00E11F69" w:rsidRPr="00A01A64" w:rsidRDefault="00E11F69" w:rsidP="00E11F69">
      <w:pPr>
        <w:ind w:right="2262"/>
        <w:jc w:val="both"/>
        <w:rPr>
          <w:rFonts w:ascii="Trebuchet MS" w:hAnsi="Trebuchet MS"/>
          <w:sz w:val="20"/>
          <w:szCs w:val="20"/>
        </w:rPr>
      </w:pPr>
    </w:p>
    <w:p w14:paraId="6831FB6C" w14:textId="77777777" w:rsidR="00682296" w:rsidRPr="00A01A64" w:rsidRDefault="00682296" w:rsidP="00682296">
      <w:pPr>
        <w:ind w:left="4820" w:right="2262"/>
        <w:jc w:val="both"/>
        <w:rPr>
          <w:rFonts w:ascii="Trebuchet MS" w:hAnsi="Trebuchet MS"/>
          <w:sz w:val="20"/>
          <w:szCs w:val="20"/>
        </w:rPr>
      </w:pPr>
    </w:p>
    <w:p w14:paraId="608744E2" w14:textId="77777777" w:rsidR="00A35ECF" w:rsidRDefault="00682296" w:rsidP="00104C18">
      <w:pPr>
        <w:ind w:left="4820" w:right="2262"/>
        <w:jc w:val="center"/>
        <w:rPr>
          <w:rFonts w:ascii="Trebuchet MS" w:hAnsi="Trebuchet MS"/>
          <w:sz w:val="20"/>
          <w:szCs w:val="20"/>
        </w:rPr>
      </w:pPr>
      <w:r w:rsidRPr="00A01A64">
        <w:rPr>
          <w:rFonts w:ascii="Trebuchet MS" w:hAnsi="Trebuchet MS"/>
          <w:sz w:val="20"/>
          <w:szCs w:val="20"/>
        </w:rPr>
        <w:t>Arnaud SPET</w:t>
      </w:r>
    </w:p>
    <w:sectPr w:rsidR="00A35ECF" w:rsidSect="00E11F69">
      <w:headerReference w:type="default" r:id="rId12"/>
      <w:headerReference w:type="first" r:id="rId13"/>
      <w:footerReference w:type="first" r:id="rId14"/>
      <w:pgSz w:w="11900" w:h="16840"/>
      <w:pgMar w:top="2439" w:right="1417" w:bottom="10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0EB7D" w14:textId="77777777" w:rsidR="00025400" w:rsidRDefault="00025400" w:rsidP="001B6587">
      <w:r>
        <w:separator/>
      </w:r>
    </w:p>
  </w:endnote>
  <w:endnote w:type="continuationSeparator" w:id="0">
    <w:p w14:paraId="4D8A566F" w14:textId="77777777" w:rsidR="00025400" w:rsidRDefault="00025400" w:rsidP="001B6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verlock">
    <w:panose1 w:val="02000506030000020004"/>
    <w:charset w:val="4D"/>
    <w:family w:val="auto"/>
    <w:pitch w:val="variable"/>
    <w:sig w:usb0="800000AF" w:usb1="4000204B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4C83" w14:textId="77777777" w:rsidR="0094573C" w:rsidRDefault="00AB51F1">
    <w:pPr>
      <w:pStyle w:val="Pieddepage"/>
    </w:pPr>
    <w:r w:rsidRPr="00AB51F1">
      <w:rPr>
        <w:noProof/>
      </w:rPr>
      <w:drawing>
        <wp:anchor distT="0" distB="0" distL="114300" distR="114300" simplePos="0" relativeHeight="251668480" behindDoc="1" locked="0" layoutInCell="1" allowOverlap="1" wp14:anchorId="1A030579" wp14:editId="69C2F2A4">
          <wp:simplePos x="0" y="0"/>
          <wp:positionH relativeFrom="column">
            <wp:posOffset>-655320</wp:posOffset>
          </wp:positionH>
          <wp:positionV relativeFrom="paragraph">
            <wp:posOffset>-882015</wp:posOffset>
          </wp:positionV>
          <wp:extent cx="1360800" cy="1220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0" cy="12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F0B18" w14:textId="77777777" w:rsidR="00025400" w:rsidRDefault="00025400" w:rsidP="001B6587">
      <w:r>
        <w:separator/>
      </w:r>
    </w:p>
  </w:footnote>
  <w:footnote w:type="continuationSeparator" w:id="0">
    <w:p w14:paraId="20D5B98A" w14:textId="77777777" w:rsidR="00025400" w:rsidRDefault="00025400" w:rsidP="001B6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B5618" w14:textId="77777777" w:rsidR="001B6587" w:rsidRDefault="0014312D">
    <w:pPr>
      <w:pStyle w:val="En-tte"/>
    </w:pPr>
    <w:r w:rsidRPr="00815A1D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49DCD06" wp14:editId="64CF4CCC">
          <wp:simplePos x="0" y="0"/>
          <wp:positionH relativeFrom="column">
            <wp:posOffset>-585721</wp:posOffset>
          </wp:positionH>
          <wp:positionV relativeFrom="page">
            <wp:posOffset>288184</wp:posOffset>
          </wp:positionV>
          <wp:extent cx="1814400" cy="8388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4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9750" w14:textId="77777777" w:rsidR="0094573C" w:rsidRPr="0094573C" w:rsidRDefault="0094573C" w:rsidP="0094573C">
    <w:pPr>
      <w:pStyle w:val="En-tte"/>
    </w:pPr>
    <w:r w:rsidRPr="00414965">
      <w:rPr>
        <w:rFonts w:ascii="Trebuchet MS" w:hAnsi="Trebuchet MS"/>
        <w:noProof/>
        <w:szCs w:val="18"/>
        <w:lang w:eastAsia="fr-FR"/>
      </w:rPr>
      <w:drawing>
        <wp:anchor distT="0" distB="0" distL="114300" distR="114300" simplePos="0" relativeHeight="251667456" behindDoc="0" locked="0" layoutInCell="1" allowOverlap="1" wp14:anchorId="7FC2246B" wp14:editId="55FC15CE">
          <wp:simplePos x="0" y="0"/>
          <wp:positionH relativeFrom="column">
            <wp:posOffset>-587828</wp:posOffset>
          </wp:positionH>
          <wp:positionV relativeFrom="paragraph">
            <wp:posOffset>-156385</wp:posOffset>
          </wp:positionV>
          <wp:extent cx="2311200" cy="1065600"/>
          <wp:effectExtent l="0" t="0" r="635" b="127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2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430F">
      <w:rPr>
        <w:rFonts w:ascii="Trebuchet MS" w:hAnsi="Trebuchet MS"/>
        <w:noProof/>
        <w:sz w:val="22"/>
        <w:lang w:eastAsia="fr-FR"/>
      </w:rPr>
      <w:drawing>
        <wp:anchor distT="0" distB="0" distL="114300" distR="114300" simplePos="0" relativeHeight="251665408" behindDoc="0" locked="0" layoutInCell="1" allowOverlap="1" wp14:anchorId="42DD6045" wp14:editId="41C30824">
          <wp:simplePos x="0" y="0"/>
          <wp:positionH relativeFrom="column">
            <wp:posOffset>-130628</wp:posOffset>
          </wp:positionH>
          <wp:positionV relativeFrom="paragraph">
            <wp:posOffset>1084587</wp:posOffset>
          </wp:positionV>
          <wp:extent cx="838800" cy="108000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F69"/>
    <w:rsid w:val="000219FA"/>
    <w:rsid w:val="00025400"/>
    <w:rsid w:val="0005045D"/>
    <w:rsid w:val="00104C18"/>
    <w:rsid w:val="0014312D"/>
    <w:rsid w:val="001452FA"/>
    <w:rsid w:val="001526B9"/>
    <w:rsid w:val="00187D6F"/>
    <w:rsid w:val="001B6587"/>
    <w:rsid w:val="001F15D0"/>
    <w:rsid w:val="001F2E91"/>
    <w:rsid w:val="002463A7"/>
    <w:rsid w:val="00261A5B"/>
    <w:rsid w:val="002646ED"/>
    <w:rsid w:val="00282425"/>
    <w:rsid w:val="00300B91"/>
    <w:rsid w:val="003017F3"/>
    <w:rsid w:val="00353740"/>
    <w:rsid w:val="00367925"/>
    <w:rsid w:val="003B5087"/>
    <w:rsid w:val="00424AEB"/>
    <w:rsid w:val="004963B2"/>
    <w:rsid w:val="004D2254"/>
    <w:rsid w:val="004F004F"/>
    <w:rsid w:val="00547F56"/>
    <w:rsid w:val="00653651"/>
    <w:rsid w:val="00670C21"/>
    <w:rsid w:val="00682296"/>
    <w:rsid w:val="006C0650"/>
    <w:rsid w:val="0070430F"/>
    <w:rsid w:val="00742E3C"/>
    <w:rsid w:val="00743327"/>
    <w:rsid w:val="0088335F"/>
    <w:rsid w:val="00884D8E"/>
    <w:rsid w:val="008C4568"/>
    <w:rsid w:val="0094573C"/>
    <w:rsid w:val="00973E80"/>
    <w:rsid w:val="009A72F1"/>
    <w:rsid w:val="009D0754"/>
    <w:rsid w:val="00A01A64"/>
    <w:rsid w:val="00A35ECF"/>
    <w:rsid w:val="00AB51F1"/>
    <w:rsid w:val="00AC786D"/>
    <w:rsid w:val="00AF3141"/>
    <w:rsid w:val="00B83E29"/>
    <w:rsid w:val="00C022FB"/>
    <w:rsid w:val="00C2185C"/>
    <w:rsid w:val="00C528B5"/>
    <w:rsid w:val="00CA7255"/>
    <w:rsid w:val="00CC6A1D"/>
    <w:rsid w:val="00CC7F99"/>
    <w:rsid w:val="00CD4EDA"/>
    <w:rsid w:val="00CD6AD3"/>
    <w:rsid w:val="00CE10CB"/>
    <w:rsid w:val="00DE61AE"/>
    <w:rsid w:val="00E11F69"/>
    <w:rsid w:val="00EB416D"/>
    <w:rsid w:val="00EC0CA3"/>
    <w:rsid w:val="00ED643F"/>
    <w:rsid w:val="00F433A9"/>
    <w:rsid w:val="00F64FCA"/>
    <w:rsid w:val="00FE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CE40F"/>
  <w14:defaultImageDpi w14:val="32767"/>
  <w15:chartTrackingRefBased/>
  <w15:docId w15:val="{D5C00B1F-8C2A-9B4E-BBCA-A74781F4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teandRecipient">
    <w:name w:val="Date and Recipient"/>
    <w:basedOn w:val="Normal"/>
    <w:rsid w:val="00682296"/>
    <w:pPr>
      <w:spacing w:after="480"/>
    </w:pPr>
    <w:rPr>
      <w:rFonts w:eastAsiaTheme="minorEastAsia"/>
      <w:color w:val="404040" w:themeColor="text1" w:themeTint="BF"/>
      <w:sz w:val="18"/>
      <w:szCs w:val="22"/>
      <w:lang w:val="en-US"/>
    </w:rPr>
  </w:style>
  <w:style w:type="paragraph" w:styleId="En-tte">
    <w:name w:val="header"/>
    <w:basedOn w:val="Normal"/>
    <w:link w:val="En-tteCar"/>
    <w:uiPriority w:val="99"/>
    <w:unhideWhenUsed/>
    <w:rsid w:val="001B65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6587"/>
  </w:style>
  <w:style w:type="paragraph" w:styleId="Pieddepage">
    <w:name w:val="footer"/>
    <w:basedOn w:val="Normal"/>
    <w:link w:val="PieddepageCar"/>
    <w:uiPriority w:val="99"/>
    <w:unhideWhenUsed/>
    <w:rsid w:val="001B65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6587"/>
  </w:style>
  <w:style w:type="paragraph" w:customStyle="1" w:styleId="Normal1">
    <w:name w:val="Normal1"/>
    <w:rsid w:val="008C4568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eastAsia="fr-FR"/>
    </w:rPr>
  </w:style>
  <w:style w:type="character" w:styleId="Lienhypertexte">
    <w:name w:val="Hyperlink"/>
    <w:basedOn w:val="Policepardfaut"/>
    <w:uiPriority w:val="99"/>
    <w:unhideWhenUsed/>
    <w:rsid w:val="008C45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8C456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332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327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B83E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KbgzzBDfYzY&amp;feature=youtu.be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les-enfants-du-patrimoine.f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thalie/Documents/TRAVAUX%20CAUE%202020/EDP%202020/c%20e&#769;cole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97A49286F4264F9CABFD960EDB9509" ma:contentTypeVersion="14" ma:contentTypeDescription="Crée un document." ma:contentTypeScope="" ma:versionID="e540bbf296a2c659ed033fb70ab07426">
  <xsd:schema xmlns:xsd="http://www.w3.org/2001/XMLSchema" xmlns:xs="http://www.w3.org/2001/XMLSchema" xmlns:p="http://schemas.microsoft.com/office/2006/metadata/properties" xmlns:ns2="fc7042a6-cfdc-49d9-926e-691610b1c7d1" xmlns:ns3="37f227a4-91b5-4062-ad4d-8dfd7b9e3682" targetNamespace="http://schemas.microsoft.com/office/2006/metadata/properties" ma:root="true" ma:fieldsID="6cfadd0483a0e79da49c009adfefbc7f" ns2:_="" ns3:_="">
    <xsd:import namespace="fc7042a6-cfdc-49d9-926e-691610b1c7d1"/>
    <xsd:import namespace="37f227a4-91b5-4062-ad4d-8dfd7b9e3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042a6-cfdc-49d9-926e-691610b1c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01698a3d-a8c2-46de-88af-495b5bc31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227a4-91b5-4062-ad4d-8dfd7b9e368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20faf5f-e2fc-45eb-9903-fcb56725acfe}" ma:internalName="TaxCatchAll" ma:showField="CatchAllData" ma:web="37f227a4-91b5-4062-ad4d-8dfd7b9e36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227a4-91b5-4062-ad4d-8dfd7b9e3682" xsi:nil="true"/>
    <lcf76f155ced4ddcb4097134ff3c332f xmlns="fc7042a6-cfdc-49d9-926e-691610b1c7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E19722-A353-40B6-A4BA-48C86FA9F889}"/>
</file>

<file path=customXml/itemProps2.xml><?xml version="1.0" encoding="utf-8"?>
<ds:datastoreItem xmlns:ds="http://schemas.openxmlformats.org/officeDocument/2006/customXml" ds:itemID="{65CD352D-F497-479C-A727-D914EB449B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8D1D0E-A453-453D-BB63-C7821D94F0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 écoles.dotx</Template>
  <TotalTime>3</TotalTime>
  <Pages>1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THEIS</dc:creator>
  <cp:keywords/>
  <dc:description/>
  <cp:lastModifiedBy>Nathalie THEIS</cp:lastModifiedBy>
  <cp:revision>6</cp:revision>
  <cp:lastPrinted>2019-05-29T12:36:00Z</cp:lastPrinted>
  <dcterms:created xsi:type="dcterms:W3CDTF">2023-05-09T09:56:00Z</dcterms:created>
  <dcterms:modified xsi:type="dcterms:W3CDTF">2023-05-09T10:06:00Z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0x010100FC97A49286F4264F9CABFD960EDB9509</vt:lpwstr>
  </property>
</Properties>
</file>