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Default Extension="wdp" ContentType="image/vnd.ms-photo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2"/>
      </w:tblGrid>
      <w:tr w:rsidR="00306DE9" w:rsidTr="00306DE9">
        <w:tc>
          <w:tcPr>
            <w:tcW w:w="9212" w:type="dxa"/>
            <w:vAlign w:val="center"/>
          </w:tcPr>
          <w:p w:rsidR="00306DE9" w:rsidRPr="00124203" w:rsidRDefault="00306DE9" w:rsidP="00D82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 w:rsidRPr="00124203">
              <w:rPr>
                <w:rFonts w:ascii="Arial" w:hAnsi="Arial" w:cs="Arial"/>
                <w:sz w:val="20"/>
                <w:szCs w:val="20"/>
              </w:rPr>
              <w:t>Thème :</w:t>
            </w:r>
            <w:r>
              <w:rPr>
                <w:rFonts w:ascii="Arial" w:hAnsi="Arial" w:cs="Arial"/>
                <w:sz w:val="20"/>
                <w:szCs w:val="20"/>
              </w:rPr>
              <w:t xml:space="preserve"> Les molécules organiques dans le domaine de la santé (1°ST2S)</w:t>
            </w:r>
          </w:p>
        </w:tc>
      </w:tr>
      <w:tr w:rsidR="00306DE9" w:rsidTr="00306DE9">
        <w:tc>
          <w:tcPr>
            <w:tcW w:w="9212" w:type="dxa"/>
            <w:vAlign w:val="center"/>
          </w:tcPr>
          <w:p w:rsidR="00306DE9" w:rsidRPr="00124203" w:rsidRDefault="00306DE9" w:rsidP="00D82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24203">
              <w:rPr>
                <w:rFonts w:ascii="Arial" w:hAnsi="Arial" w:cs="Arial"/>
                <w:sz w:val="20"/>
                <w:szCs w:val="20"/>
              </w:rPr>
              <w:t>Type de ressources :</w:t>
            </w:r>
            <w:r>
              <w:rPr>
                <w:rFonts w:ascii="Arial" w:hAnsi="Arial" w:cs="Arial"/>
                <w:sz w:val="20"/>
                <w:szCs w:val="20"/>
              </w:rPr>
              <w:t xml:space="preserve"> Activité expérimentale</w:t>
            </w:r>
          </w:p>
        </w:tc>
      </w:tr>
      <w:tr w:rsidR="00306DE9" w:rsidTr="00306DE9">
        <w:tc>
          <w:tcPr>
            <w:tcW w:w="9212" w:type="dxa"/>
            <w:vAlign w:val="center"/>
          </w:tcPr>
          <w:p w:rsidR="00306DE9" w:rsidRPr="00124203" w:rsidRDefault="00306DE9" w:rsidP="00D82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24203">
              <w:rPr>
                <w:rFonts w:ascii="Arial" w:hAnsi="Arial" w:cs="Arial"/>
                <w:sz w:val="20"/>
                <w:szCs w:val="20"/>
              </w:rPr>
              <w:t>Notions et contenus :</w:t>
            </w:r>
            <w:r>
              <w:rPr>
                <w:rFonts w:ascii="Arial" w:hAnsi="Arial" w:cs="Arial"/>
                <w:sz w:val="20"/>
                <w:szCs w:val="20"/>
              </w:rPr>
              <w:t xml:space="preserve"> Le lait et ses constituants</w:t>
            </w:r>
          </w:p>
        </w:tc>
      </w:tr>
      <w:tr w:rsidR="00306DE9" w:rsidTr="00306DE9">
        <w:tc>
          <w:tcPr>
            <w:tcW w:w="9212" w:type="dxa"/>
            <w:vAlign w:val="center"/>
          </w:tcPr>
          <w:p w:rsidR="00306DE9" w:rsidRPr="00124203" w:rsidRDefault="00306DE9" w:rsidP="00D82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24203">
              <w:rPr>
                <w:rFonts w:ascii="Arial" w:hAnsi="Arial" w:cs="Arial"/>
                <w:sz w:val="20"/>
                <w:szCs w:val="20"/>
              </w:rPr>
              <w:t>Compétence travaillée ou évaluée :</w:t>
            </w:r>
            <w:r>
              <w:rPr>
                <w:rFonts w:ascii="Arial" w:hAnsi="Arial" w:cs="Arial"/>
                <w:sz w:val="20"/>
                <w:szCs w:val="20"/>
              </w:rPr>
              <w:t xml:space="preserve"> Analyser, Réaliser et valider</w:t>
            </w:r>
          </w:p>
        </w:tc>
      </w:tr>
      <w:tr w:rsidR="00306DE9" w:rsidTr="00306DE9">
        <w:tc>
          <w:tcPr>
            <w:tcW w:w="9212" w:type="dxa"/>
            <w:vAlign w:val="center"/>
          </w:tcPr>
          <w:p w:rsidR="00306DE9" w:rsidRPr="00124203" w:rsidRDefault="00306DE9" w:rsidP="00D82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24203">
              <w:rPr>
                <w:rFonts w:ascii="Arial" w:hAnsi="Arial" w:cs="Arial"/>
                <w:sz w:val="20"/>
                <w:szCs w:val="20"/>
              </w:rPr>
              <w:t>Nature de l’activité :</w:t>
            </w:r>
            <w:r>
              <w:rPr>
                <w:rFonts w:ascii="Arial" w:hAnsi="Arial" w:cs="Arial"/>
                <w:sz w:val="20"/>
                <w:szCs w:val="20"/>
              </w:rPr>
              <w:t xml:space="preserve"> Expérimental par réponse à une problématique</w:t>
            </w:r>
          </w:p>
        </w:tc>
      </w:tr>
      <w:tr w:rsidR="00306DE9" w:rsidTr="00306DE9">
        <w:tc>
          <w:tcPr>
            <w:tcW w:w="9212" w:type="dxa"/>
            <w:vAlign w:val="center"/>
          </w:tcPr>
          <w:p w:rsidR="00306DE9" w:rsidRDefault="00306DE9" w:rsidP="00D82CAF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Domaine de compétences : 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1129"/>
              <w:gridCol w:w="1495"/>
              <w:gridCol w:w="5309"/>
              <w:gridCol w:w="1048"/>
            </w:tblGrid>
            <w:tr w:rsidR="00306DE9" w:rsidTr="0052244E">
              <w:tc>
                <w:tcPr>
                  <w:tcW w:w="1129" w:type="dxa"/>
                  <w:vAlign w:val="center"/>
                </w:tcPr>
                <w:p w:rsidR="00306DE9" w:rsidRPr="0027725A" w:rsidRDefault="00306DE9" w:rsidP="00D82CAF">
                  <w:pPr>
                    <w:spacing w:before="120" w:after="12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7725A">
                    <w:rPr>
                      <w:rFonts w:ascii="Arial" w:hAnsi="Arial" w:cs="Arial"/>
                      <w:b/>
                      <w:sz w:val="18"/>
                      <w:szCs w:val="18"/>
                    </w:rPr>
                    <w:t>Appels</w:t>
                  </w:r>
                </w:p>
              </w:tc>
              <w:tc>
                <w:tcPr>
                  <w:tcW w:w="1495" w:type="dxa"/>
                  <w:vAlign w:val="center"/>
                </w:tcPr>
                <w:p w:rsidR="00306DE9" w:rsidRPr="0027725A" w:rsidRDefault="00306DE9" w:rsidP="00D82CAF">
                  <w:pPr>
                    <w:spacing w:before="120" w:after="12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7725A">
                    <w:rPr>
                      <w:rFonts w:ascii="Arial" w:hAnsi="Arial" w:cs="Arial"/>
                      <w:b/>
                      <w:sz w:val="18"/>
                      <w:szCs w:val="18"/>
                    </w:rPr>
                    <w:t>Domaines de compétences (D.C.)</w:t>
                  </w:r>
                </w:p>
              </w:tc>
              <w:tc>
                <w:tcPr>
                  <w:tcW w:w="5309" w:type="dxa"/>
                  <w:vAlign w:val="center"/>
                </w:tcPr>
                <w:p w:rsidR="00306DE9" w:rsidRPr="0027725A" w:rsidRDefault="00306DE9" w:rsidP="00D82CAF">
                  <w:pPr>
                    <w:spacing w:before="120" w:after="12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7725A">
                    <w:rPr>
                      <w:rFonts w:ascii="Arial" w:hAnsi="Arial" w:cs="Arial"/>
                      <w:b/>
                      <w:sz w:val="18"/>
                      <w:szCs w:val="18"/>
                    </w:rPr>
                    <w:t>Capacités mobilisées</w:t>
                  </w:r>
                </w:p>
              </w:tc>
              <w:tc>
                <w:tcPr>
                  <w:tcW w:w="1048" w:type="dxa"/>
                  <w:vAlign w:val="center"/>
                </w:tcPr>
                <w:p w:rsidR="00306DE9" w:rsidRPr="0027725A" w:rsidRDefault="00306DE9" w:rsidP="00D82CAF">
                  <w:pPr>
                    <w:spacing w:before="120" w:after="12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27725A">
                    <w:rPr>
                      <w:rFonts w:ascii="Arial" w:hAnsi="Arial" w:cs="Arial"/>
                      <w:b/>
                      <w:sz w:val="18"/>
                      <w:szCs w:val="18"/>
                    </w:rPr>
                    <w:t>Coeff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.</w:t>
                  </w:r>
                </w:p>
              </w:tc>
            </w:tr>
            <w:tr w:rsidR="00306DE9" w:rsidTr="0052244E">
              <w:tc>
                <w:tcPr>
                  <w:tcW w:w="1129" w:type="dxa"/>
                  <w:vAlign w:val="center"/>
                </w:tcPr>
                <w:p w:rsidR="00306DE9" w:rsidRPr="0027725A" w:rsidRDefault="00306DE9" w:rsidP="00D82CAF">
                  <w:pPr>
                    <w:spacing w:before="120" w:after="12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N°1</w:t>
                  </w:r>
                </w:p>
              </w:tc>
              <w:tc>
                <w:tcPr>
                  <w:tcW w:w="1495" w:type="dxa"/>
                  <w:vAlign w:val="center"/>
                </w:tcPr>
                <w:p w:rsidR="00306DE9" w:rsidRDefault="00306DE9" w:rsidP="00D82CAF">
                  <w:pPr>
                    <w:spacing w:before="120" w:after="1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Analyser</w:t>
                  </w:r>
                </w:p>
              </w:tc>
              <w:tc>
                <w:tcPr>
                  <w:tcW w:w="5309" w:type="dxa"/>
                  <w:vAlign w:val="center"/>
                </w:tcPr>
                <w:p w:rsidR="00306DE9" w:rsidRPr="0027725A" w:rsidRDefault="00306DE9" w:rsidP="00D82CAF">
                  <w:pPr>
                    <w:spacing w:before="120" w:after="12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Formuler une hypothèse et proposer une méthode pour la valider</w:t>
                  </w:r>
                </w:p>
              </w:tc>
              <w:tc>
                <w:tcPr>
                  <w:tcW w:w="1048" w:type="dxa"/>
                  <w:vMerge w:val="restart"/>
                  <w:vAlign w:val="center"/>
                </w:tcPr>
                <w:p w:rsidR="00306DE9" w:rsidRDefault="00306DE9" w:rsidP="00D82CAF">
                  <w:pPr>
                    <w:spacing w:before="120" w:after="1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4</w:t>
                  </w:r>
                </w:p>
              </w:tc>
            </w:tr>
            <w:tr w:rsidR="00306DE9" w:rsidTr="0052244E">
              <w:tc>
                <w:tcPr>
                  <w:tcW w:w="1129" w:type="dxa"/>
                  <w:vAlign w:val="center"/>
                </w:tcPr>
                <w:p w:rsidR="00306DE9" w:rsidRPr="0027725A" w:rsidRDefault="00306DE9" w:rsidP="00D82CAF">
                  <w:pPr>
                    <w:spacing w:before="120" w:after="12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N°2</w:t>
                  </w:r>
                </w:p>
              </w:tc>
              <w:tc>
                <w:tcPr>
                  <w:tcW w:w="1495" w:type="dxa"/>
                  <w:vAlign w:val="center"/>
                </w:tcPr>
                <w:p w:rsidR="00306DE9" w:rsidRDefault="00306DE9" w:rsidP="00D82CAF">
                  <w:pPr>
                    <w:spacing w:before="120" w:after="1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Analyser</w:t>
                  </w:r>
                </w:p>
              </w:tc>
              <w:tc>
                <w:tcPr>
                  <w:tcW w:w="5309" w:type="dxa"/>
                  <w:vAlign w:val="center"/>
                </w:tcPr>
                <w:p w:rsidR="00306DE9" w:rsidRPr="0027725A" w:rsidRDefault="00306DE9" w:rsidP="00A866D8">
                  <w:pPr>
                    <w:spacing w:before="120" w:after="12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Proposer un protocole</w:t>
                  </w:r>
                </w:p>
              </w:tc>
              <w:tc>
                <w:tcPr>
                  <w:tcW w:w="1048" w:type="dxa"/>
                  <w:vMerge/>
                  <w:vAlign w:val="center"/>
                </w:tcPr>
                <w:p w:rsidR="00306DE9" w:rsidRDefault="00306DE9" w:rsidP="00D82CAF">
                  <w:pPr>
                    <w:spacing w:before="120" w:after="1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306DE9" w:rsidTr="0052244E">
              <w:tc>
                <w:tcPr>
                  <w:tcW w:w="1129" w:type="dxa"/>
                  <w:vAlign w:val="center"/>
                </w:tcPr>
                <w:p w:rsidR="00306DE9" w:rsidRPr="0027725A" w:rsidRDefault="00306DE9" w:rsidP="00D82CAF">
                  <w:pPr>
                    <w:spacing w:before="120" w:after="12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N°3</w:t>
                  </w:r>
                </w:p>
              </w:tc>
              <w:tc>
                <w:tcPr>
                  <w:tcW w:w="1495" w:type="dxa"/>
                  <w:vAlign w:val="center"/>
                </w:tcPr>
                <w:p w:rsidR="00306DE9" w:rsidRDefault="00306DE9" w:rsidP="00D82CAF">
                  <w:pPr>
                    <w:spacing w:before="120" w:after="1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Réaliser</w:t>
                  </w:r>
                </w:p>
              </w:tc>
              <w:tc>
                <w:tcPr>
                  <w:tcW w:w="5309" w:type="dxa"/>
                  <w:vAlign w:val="center"/>
                </w:tcPr>
                <w:p w:rsidR="00306DE9" w:rsidRDefault="00306DE9" w:rsidP="00D82CAF">
                  <w:pPr>
                    <w:spacing w:before="120" w:after="12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Réaliser un dispositif expérimental correspondant à un protocole</w:t>
                  </w:r>
                </w:p>
                <w:p w:rsidR="00306DE9" w:rsidRPr="0027725A" w:rsidRDefault="0052244E" w:rsidP="00D82CAF">
                  <w:pPr>
                    <w:spacing w:before="120" w:after="12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Respecter les gestes de</w:t>
                  </w:r>
                  <w:r w:rsidR="00306DE9">
                    <w:rPr>
                      <w:rFonts w:ascii="Arial" w:hAnsi="Arial" w:cs="Arial"/>
                      <w:sz w:val="18"/>
                      <w:szCs w:val="18"/>
                    </w:rPr>
                    <w:t xml:space="preserve"> sécurité</w:t>
                  </w:r>
                </w:p>
              </w:tc>
              <w:tc>
                <w:tcPr>
                  <w:tcW w:w="1048" w:type="dxa"/>
                  <w:vAlign w:val="center"/>
                </w:tcPr>
                <w:p w:rsidR="00306DE9" w:rsidRDefault="0052244E" w:rsidP="00D82CAF">
                  <w:pPr>
                    <w:spacing w:before="120" w:after="1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2</w:t>
                  </w:r>
                </w:p>
              </w:tc>
            </w:tr>
            <w:tr w:rsidR="0052244E" w:rsidTr="0052244E">
              <w:tc>
                <w:tcPr>
                  <w:tcW w:w="1129" w:type="dxa"/>
                  <w:vAlign w:val="center"/>
                </w:tcPr>
                <w:p w:rsidR="0052244E" w:rsidRDefault="0052244E" w:rsidP="00D82CAF">
                  <w:pPr>
                    <w:spacing w:before="120" w:after="12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Fin de séance</w:t>
                  </w:r>
                </w:p>
              </w:tc>
              <w:tc>
                <w:tcPr>
                  <w:tcW w:w="1495" w:type="dxa"/>
                  <w:vAlign w:val="center"/>
                </w:tcPr>
                <w:p w:rsidR="0052244E" w:rsidRDefault="0052244E" w:rsidP="00D82CAF">
                  <w:pPr>
                    <w:spacing w:before="120" w:after="1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Valider</w:t>
                  </w:r>
                </w:p>
              </w:tc>
              <w:tc>
                <w:tcPr>
                  <w:tcW w:w="5309" w:type="dxa"/>
                  <w:vAlign w:val="center"/>
                </w:tcPr>
                <w:p w:rsidR="0052244E" w:rsidRDefault="0052244E" w:rsidP="00D82CAF">
                  <w:pPr>
                    <w:spacing w:before="120" w:after="12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Analyser l’ensemble des résultats de façon à les mettre en relation et à apporter une réponse à la problématique</w:t>
                  </w:r>
                </w:p>
              </w:tc>
              <w:tc>
                <w:tcPr>
                  <w:tcW w:w="1048" w:type="dxa"/>
                  <w:vAlign w:val="center"/>
                </w:tcPr>
                <w:p w:rsidR="0052244E" w:rsidRDefault="0052244E" w:rsidP="00D82CAF">
                  <w:pPr>
                    <w:spacing w:before="120" w:after="1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306DE9" w:rsidRPr="00124203" w:rsidRDefault="00306DE9" w:rsidP="00D82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6DE9" w:rsidTr="00306DE9">
        <w:tc>
          <w:tcPr>
            <w:tcW w:w="9212" w:type="dxa"/>
            <w:vAlign w:val="center"/>
          </w:tcPr>
          <w:p w:rsidR="00306DE9" w:rsidRPr="00124203" w:rsidRDefault="00306DE9" w:rsidP="00D82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Résumé </w:t>
            </w:r>
            <w:r w:rsidRPr="00124203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52244E" w:rsidRPr="00D82CAF" w:rsidRDefault="0052244E" w:rsidP="00D82CAF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D82CAF">
              <w:rPr>
                <w:rFonts w:ascii="Arial" w:hAnsi="Arial" w:cs="Arial"/>
                <w:i/>
                <w:sz w:val="20"/>
                <w:szCs w:val="20"/>
              </w:rPr>
              <w:t xml:space="preserve">Le lait est un aliment essentiel à la vie. Mais tient-il toutes ses promesses? </w:t>
            </w:r>
          </w:p>
          <w:p w:rsidR="00306DE9" w:rsidRPr="00D82CAF" w:rsidRDefault="0052244E" w:rsidP="00D82CAF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D82CAF">
              <w:rPr>
                <w:rFonts w:ascii="Arial" w:hAnsi="Arial" w:cs="Arial"/>
                <w:i/>
                <w:sz w:val="20"/>
                <w:szCs w:val="20"/>
              </w:rPr>
              <w:t>Une activité expérimentale avec conception et mise en œuvre de protocole et exploitation de documents ressources est ici proposée pour répondre à cette problématique.</w:t>
            </w:r>
          </w:p>
          <w:p w:rsidR="00306DE9" w:rsidRDefault="00306DE9" w:rsidP="00D82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:rsidR="00306DE9" w:rsidRPr="00124203" w:rsidRDefault="00306DE9" w:rsidP="00D82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6DE9" w:rsidTr="00306DE9">
        <w:tc>
          <w:tcPr>
            <w:tcW w:w="9212" w:type="dxa"/>
            <w:vAlign w:val="center"/>
          </w:tcPr>
          <w:p w:rsidR="00306DE9" w:rsidRPr="00124203" w:rsidRDefault="00306DE9" w:rsidP="00D82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24203">
              <w:rPr>
                <w:rFonts w:ascii="Arial" w:hAnsi="Arial" w:cs="Arial"/>
                <w:sz w:val="20"/>
                <w:szCs w:val="20"/>
              </w:rPr>
              <w:t>Mots clefs :</w:t>
            </w:r>
            <w:r w:rsidR="0052244E">
              <w:rPr>
                <w:rFonts w:ascii="Arial" w:hAnsi="Arial" w:cs="Arial"/>
                <w:sz w:val="20"/>
                <w:szCs w:val="20"/>
              </w:rPr>
              <w:t xml:space="preserve"> lait, test de reconnaissance</w:t>
            </w:r>
          </w:p>
          <w:p w:rsidR="00306DE9" w:rsidRPr="00124203" w:rsidRDefault="00306DE9" w:rsidP="00D82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06DE9" w:rsidTr="00306DE9">
        <w:tc>
          <w:tcPr>
            <w:tcW w:w="9212" w:type="dxa"/>
            <w:vAlign w:val="center"/>
          </w:tcPr>
          <w:p w:rsidR="00306DE9" w:rsidRPr="00124203" w:rsidRDefault="00306DE9" w:rsidP="00D82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24203">
              <w:rPr>
                <w:rFonts w:ascii="Arial" w:hAnsi="Arial" w:cs="Arial"/>
                <w:sz w:val="20"/>
                <w:szCs w:val="20"/>
              </w:rPr>
              <w:t>Académie où a été produite la ressource :</w:t>
            </w:r>
            <w:r>
              <w:rPr>
                <w:rFonts w:ascii="Arial" w:hAnsi="Arial" w:cs="Arial"/>
                <w:sz w:val="20"/>
                <w:szCs w:val="20"/>
              </w:rPr>
              <w:t xml:space="preserve"> Nancy - Metz</w:t>
            </w:r>
          </w:p>
          <w:p w:rsidR="00306DE9" w:rsidRPr="00124203" w:rsidRDefault="00306DE9" w:rsidP="00D82CA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06DE9" w:rsidRDefault="00306DE9">
      <w:pPr>
        <w:spacing w:after="0" w:line="240" w:lineRule="auto"/>
        <w:rPr>
          <w:rFonts w:ascii="Corbel" w:eastAsia="PMingLiU" w:hAnsi="Corbel" w:cs="Times New Roman"/>
          <w:b/>
          <w:bCs/>
          <w:i/>
          <w:iCs/>
          <w:color w:val="9F2936"/>
          <w:sz w:val="32"/>
          <w:szCs w:val="20"/>
        </w:rPr>
      </w:pPr>
      <w:r>
        <w:rPr>
          <w:rFonts w:ascii="Corbel" w:eastAsia="PMingLiU" w:hAnsi="Corbel" w:cs="Times New Roman"/>
          <w:b/>
          <w:bCs/>
          <w:i/>
          <w:iCs/>
          <w:color w:val="9F2936"/>
          <w:sz w:val="32"/>
          <w:szCs w:val="20"/>
        </w:rPr>
        <w:br w:type="page"/>
      </w:r>
    </w:p>
    <w:p w:rsidR="002E65A3" w:rsidRPr="00F84E45" w:rsidRDefault="002E65A3" w:rsidP="002E65A3">
      <w:pPr>
        <w:pBdr>
          <w:top w:val="dotted" w:sz="8" w:space="10" w:color="9F2936"/>
          <w:bottom w:val="dotted" w:sz="8" w:space="10" w:color="9F2936"/>
        </w:pBdr>
        <w:spacing w:line="300" w:lineRule="auto"/>
        <w:ind w:left="2160" w:right="2160"/>
        <w:jc w:val="center"/>
        <w:rPr>
          <w:rFonts w:ascii="Corbel" w:eastAsia="PMingLiU" w:hAnsi="Corbel" w:cs="Times New Roman"/>
          <w:b/>
          <w:bCs/>
          <w:i/>
          <w:iCs/>
          <w:color w:val="9F2936"/>
          <w:sz w:val="32"/>
          <w:szCs w:val="20"/>
        </w:rPr>
      </w:pPr>
      <w:r w:rsidRPr="00F84E45">
        <w:rPr>
          <w:rFonts w:ascii="Corbel" w:eastAsia="PMingLiU" w:hAnsi="Corbel" w:cs="Times New Roman"/>
          <w:b/>
          <w:bCs/>
          <w:i/>
          <w:iCs/>
          <w:color w:val="9F2936"/>
          <w:sz w:val="32"/>
          <w:szCs w:val="20"/>
        </w:rPr>
        <w:lastRenderedPageBreak/>
        <w:t>Activité</w:t>
      </w:r>
      <w:r>
        <w:rPr>
          <w:rFonts w:ascii="Corbel" w:eastAsia="PMingLiU" w:hAnsi="Corbel" w:cs="Times New Roman"/>
          <w:b/>
          <w:bCs/>
          <w:i/>
          <w:iCs/>
          <w:color w:val="9F2936"/>
          <w:sz w:val="32"/>
          <w:szCs w:val="20"/>
        </w:rPr>
        <w:t xml:space="preserve"> </w:t>
      </w:r>
      <w:r w:rsidR="001852A1">
        <w:rPr>
          <w:rFonts w:ascii="Corbel" w:eastAsia="PMingLiU" w:hAnsi="Corbel" w:cs="Times New Roman"/>
          <w:b/>
          <w:bCs/>
          <w:i/>
          <w:iCs/>
          <w:color w:val="9F2936"/>
          <w:sz w:val="32"/>
          <w:szCs w:val="20"/>
        </w:rPr>
        <w:t>1</w:t>
      </w:r>
      <w:r>
        <w:rPr>
          <w:rFonts w:ascii="Corbel" w:eastAsia="PMingLiU" w:hAnsi="Corbel" w:cs="Times New Roman"/>
          <w:b/>
          <w:bCs/>
          <w:i/>
          <w:iCs/>
          <w:color w:val="9F2936"/>
          <w:sz w:val="32"/>
          <w:szCs w:val="20"/>
        </w:rPr>
        <w:t xml:space="preserve">: </w:t>
      </w:r>
      <w:r w:rsidR="002153C0">
        <w:rPr>
          <w:rFonts w:ascii="Corbel" w:eastAsia="PMingLiU" w:hAnsi="Corbel" w:cs="Times New Roman"/>
          <w:b/>
          <w:bCs/>
          <w:i/>
          <w:iCs/>
          <w:color w:val="9F2936"/>
          <w:sz w:val="32"/>
          <w:szCs w:val="20"/>
        </w:rPr>
        <w:t>Je lait cru</w:t>
      </w:r>
    </w:p>
    <w:tbl>
      <w:tblPr>
        <w:tblStyle w:val="Grilledutableau"/>
        <w:tblW w:w="0" w:type="auto"/>
        <w:tblLook w:val="04A0"/>
      </w:tblPr>
      <w:tblGrid>
        <w:gridCol w:w="2177"/>
        <w:gridCol w:w="2118"/>
        <w:gridCol w:w="2104"/>
        <w:gridCol w:w="2082"/>
        <w:gridCol w:w="1941"/>
      </w:tblGrid>
      <w:tr w:rsidR="002A4342" w:rsidRPr="00F84E45" w:rsidTr="002A4342">
        <w:tc>
          <w:tcPr>
            <w:tcW w:w="2177" w:type="dxa"/>
            <w:vAlign w:val="center"/>
          </w:tcPr>
          <w:p w:rsidR="002A4342" w:rsidRPr="00F84E45" w:rsidRDefault="002A4342" w:rsidP="002A4342">
            <w:pPr>
              <w:spacing w:line="288" w:lineRule="auto"/>
              <w:jc w:val="center"/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</w:pPr>
            <w:r w:rsidRPr="00F84E45"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  <w:t>Compétences</w:t>
            </w:r>
          </w:p>
        </w:tc>
        <w:tc>
          <w:tcPr>
            <w:tcW w:w="2118" w:type="dxa"/>
            <w:vAlign w:val="center"/>
          </w:tcPr>
          <w:p w:rsidR="002A4342" w:rsidRPr="00F84E45" w:rsidRDefault="002A4342" w:rsidP="002A4342">
            <w:pPr>
              <w:spacing w:line="288" w:lineRule="auto"/>
              <w:jc w:val="center"/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</w:pPr>
            <w:r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  <w:t>Analyser</w:t>
            </w:r>
          </w:p>
        </w:tc>
        <w:tc>
          <w:tcPr>
            <w:tcW w:w="2104" w:type="dxa"/>
            <w:vAlign w:val="center"/>
          </w:tcPr>
          <w:p w:rsidR="002A4342" w:rsidRPr="00F84E45" w:rsidRDefault="002A4342" w:rsidP="002A4342">
            <w:pPr>
              <w:spacing w:line="288" w:lineRule="auto"/>
              <w:jc w:val="center"/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</w:pPr>
            <w:r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  <w:t>Réaliser</w:t>
            </w:r>
          </w:p>
        </w:tc>
        <w:tc>
          <w:tcPr>
            <w:tcW w:w="2082" w:type="dxa"/>
            <w:vAlign w:val="center"/>
          </w:tcPr>
          <w:p w:rsidR="002A4342" w:rsidRPr="00F84E45" w:rsidRDefault="002A4342" w:rsidP="002A4342">
            <w:pPr>
              <w:spacing w:line="288" w:lineRule="auto"/>
              <w:jc w:val="center"/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</w:pPr>
            <w:r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  <w:t>Valider</w:t>
            </w:r>
          </w:p>
        </w:tc>
        <w:tc>
          <w:tcPr>
            <w:tcW w:w="1941" w:type="dxa"/>
          </w:tcPr>
          <w:p w:rsidR="002A4342" w:rsidRDefault="002A4342" w:rsidP="002A4342">
            <w:pPr>
              <w:spacing w:line="288" w:lineRule="auto"/>
              <w:jc w:val="center"/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</w:pPr>
            <w:r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  <w:t>Note</w:t>
            </w:r>
          </w:p>
        </w:tc>
      </w:tr>
      <w:tr w:rsidR="002A4342" w:rsidRPr="00F84E45" w:rsidTr="002A4342">
        <w:tc>
          <w:tcPr>
            <w:tcW w:w="2177" w:type="dxa"/>
            <w:vAlign w:val="center"/>
          </w:tcPr>
          <w:p w:rsidR="002A4342" w:rsidRPr="00F84E45" w:rsidRDefault="002A4342" w:rsidP="002A4342">
            <w:pPr>
              <w:spacing w:line="288" w:lineRule="auto"/>
              <w:jc w:val="center"/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</w:pPr>
          </w:p>
        </w:tc>
        <w:tc>
          <w:tcPr>
            <w:tcW w:w="2118" w:type="dxa"/>
            <w:vAlign w:val="center"/>
          </w:tcPr>
          <w:p w:rsidR="002A4342" w:rsidRPr="00F84E45" w:rsidRDefault="002A4342" w:rsidP="002A4342">
            <w:pPr>
              <w:spacing w:line="288" w:lineRule="auto"/>
              <w:jc w:val="center"/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</w:pPr>
          </w:p>
        </w:tc>
        <w:tc>
          <w:tcPr>
            <w:tcW w:w="2104" w:type="dxa"/>
            <w:vAlign w:val="center"/>
          </w:tcPr>
          <w:p w:rsidR="002A4342" w:rsidRPr="00F84E45" w:rsidRDefault="002A4342" w:rsidP="002A4342">
            <w:pPr>
              <w:spacing w:line="288" w:lineRule="auto"/>
              <w:jc w:val="center"/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</w:pPr>
          </w:p>
        </w:tc>
        <w:tc>
          <w:tcPr>
            <w:tcW w:w="2082" w:type="dxa"/>
            <w:vAlign w:val="center"/>
          </w:tcPr>
          <w:p w:rsidR="002A4342" w:rsidRPr="00F84E45" w:rsidRDefault="002A4342" w:rsidP="002A4342">
            <w:pPr>
              <w:spacing w:line="288" w:lineRule="auto"/>
              <w:jc w:val="center"/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</w:pPr>
          </w:p>
        </w:tc>
        <w:tc>
          <w:tcPr>
            <w:tcW w:w="1941" w:type="dxa"/>
          </w:tcPr>
          <w:p w:rsidR="002A4342" w:rsidRPr="00F84E45" w:rsidRDefault="002A4342" w:rsidP="002A4342">
            <w:pPr>
              <w:spacing w:line="288" w:lineRule="auto"/>
              <w:jc w:val="center"/>
              <w:rPr>
                <w:rFonts w:ascii="Freestyle Script" w:eastAsia="PMingLiU" w:hAnsi="Freestyle Script" w:cs="Times New Roman"/>
                <w:bCs/>
                <w:iCs/>
                <w:sz w:val="32"/>
                <w:szCs w:val="20"/>
              </w:rPr>
            </w:pPr>
          </w:p>
        </w:tc>
      </w:tr>
    </w:tbl>
    <w:p w:rsidR="002E65A3" w:rsidRDefault="002E65A3" w:rsidP="002E65A3">
      <w:pPr>
        <w:spacing w:line="288" w:lineRule="auto"/>
        <w:rPr>
          <w:rFonts w:ascii="Freestyle Script" w:eastAsia="PMingLiU" w:hAnsi="Freestyle Script" w:cs="Times New Roman"/>
          <w:b/>
          <w:bCs/>
          <w:i/>
          <w:iCs/>
          <w:sz w:val="32"/>
          <w:szCs w:val="20"/>
          <w:u w:val="thick"/>
        </w:rPr>
      </w:pPr>
    </w:p>
    <w:p w:rsidR="002E65A3" w:rsidRPr="007C5C2C" w:rsidRDefault="00DE645E" w:rsidP="002E65A3">
      <w:pPr>
        <w:spacing w:line="288" w:lineRule="auto"/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</w:pPr>
      <w:r>
        <w:rPr>
          <w:rFonts w:ascii="Freestyle Script" w:eastAsia="PMingLiU" w:hAnsi="Freestyle Script" w:cs="Times New Roman"/>
          <w:bCs/>
          <w:iCs/>
          <w:noProof/>
          <w:sz w:val="32"/>
          <w:szCs w:val="20"/>
          <w:u w:val="thick"/>
          <w:lang w:eastAsia="fr-FR"/>
        </w:rPr>
        <w:pict>
          <v:group id="Groupe 4" o:spid="_x0000_s1026" style="position:absolute;margin-left:-12.65pt;margin-top:30.3pt;width:529.7pt;height:212.45pt;z-index:251661312" coordsize="67271,26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">
            <v:roundrect id="Rectangle à coins arrondis 3" o:spid="_x0000_s1027" style="position:absolute;top:2501;width:67271;height:2447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3kycUA&#10;AADbAAAADwAAAGRycy9kb3ducmV2LnhtbESPzWrDMBCE74W8g9hAb42c1JjGsRyCcSHtoZA/yHGx&#10;NraJtTKWkrhvXxUKPQ4z8w2TrUfTiTsNrrWsYD6LQBBXVrdcKzge3l/eQDiPrLGzTAq+ycE6nzxl&#10;mGr74B3d974WAcIuRQWN930qpasaMuhmticO3sUOBn2QQy31gI8AN51cRFEiDbYcFhrsqWiouu5v&#10;RoE8lq9lWSTL065ovz7jeJt8JGelnqfjZgXC0+j/w3/trVawiOH3S/g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eTJxQAAANsAAAAPAAAAAAAAAAAAAAAAAJgCAABkcnMv&#10;ZG93bnJldi54bWxQSwUGAAAAAAQABAD1AAAAigMAAAAA&#10;" filled="f" strokecolor="#323232" strokeweight=".25pt"/>
            <v:roundrect id="Rectangle à coins arrondis 18" o:spid="_x0000_s1028" style="position:absolute;left:431;top:517;width:23577;height:29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SuUsUA&#10;AADbAAAADwAAAGRycy9kb3ducmV2LnhtbESP0WoCMRRE3wv9h3AFX0SzaiuyNUoVLbWUims/4LK5&#10;7m67uVmSqOvfm4LQx2FmzjCzRWtqcSbnK8sKhoMEBHFudcWFgu/Dpj8F4QOyxtoyKbiSh8X88WGG&#10;qbYX3tM5C4WIEPYpKihDaFIpfV6SQT+wDXH0jtYZDFG6QmqHlwg3tRwlyUQarDgulNjQqqT8NzsZ&#10;BevTl91uvf8Zf77ths70npYfV6tUt9O+voAI1Ib/8L39rhWMnuHvS/w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K5SxQAAANsAAAAPAAAAAAAAAAAAAAAAAJgCAABkcnMv&#10;ZG93bnJldi54bWxQSwUGAAAAAAQABAD1AAAAigMAAAAA&#10;" fillcolor="white [3201]" strokecolor="#918485 [3208]" strokeweight=".31747mm">
              <v:textbox>
                <w:txbxContent>
                  <w:p w:rsidR="007D0AA9" w:rsidRPr="00F84E45" w:rsidRDefault="007D0AA9" w:rsidP="002E65A3">
                    <w:pPr>
                      <w:spacing w:line="288" w:lineRule="auto"/>
                      <w:jc w:val="center"/>
                      <w:rPr>
                        <w:rFonts w:eastAsiaTheme="minorEastAsia"/>
                        <w:i/>
                        <w:iCs/>
                        <w:sz w:val="20"/>
                        <w:szCs w:val="20"/>
                      </w:rPr>
                    </w:pPr>
                    <w:r w:rsidRPr="00F84E45">
                      <w:rPr>
                        <w:rFonts w:eastAsiaTheme="minorEastAsia"/>
                        <w:i/>
                        <w:iCs/>
                        <w:sz w:val="20"/>
                        <w:szCs w:val="20"/>
                      </w:rPr>
                      <w:t>Document ressource 1</w:t>
                    </w:r>
                  </w:p>
                </w:txbxContent>
              </v:textbox>
            </v:roundrect>
            <v:rect id="Rectangle 19" o:spid="_x0000_s1029" style="position:absolute;left:23377;width:41053;height:3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0MMA&#10;AADbAAAADwAAAGRycy9kb3ducmV2LnhtbESPwWrDMBBE74H8g9hCL6GR44BJ3SgmBOrmFKiTD1is&#10;re3GWhlLtdW/rwqFHoeZecPsi2B6MdHoOssKNusEBHFtdceNgtv19WkHwnlkjb1lUvBNDorDcrHH&#10;XNuZ32mqfCMihF2OClrvh1xKV7dk0K3tQBy9Dzsa9FGOjdQjzhFuepkmSSYNdhwXWhzo1FJ9r76M&#10;gsCX7u2ShedV8nnfTkNZyn4ySj0+hOMLCE/B/4f/2metIM3g90v8A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Iy0MMAAADbAAAADwAAAAAAAAAAAAAAAACYAgAAZHJzL2Rv&#10;d25yZXYueG1sUEsFBgAAAAAEAAQA9QAAAIgDAAAAAA==&#10;" fillcolor="#918485 [3208]" strokecolor="white [3201]" strokeweight=".55556mm">
              <v:shadow on="t" color="black" opacity="22937f" origin=",.5" offset="0"/>
              <v:textbox>
                <w:txbxContent>
                  <w:p w:rsidR="007D0AA9" w:rsidRPr="007C5C2C" w:rsidRDefault="007D0AA9" w:rsidP="002E65A3">
                    <w:pPr>
                      <w:spacing w:line="288" w:lineRule="auto"/>
                      <w:jc w:val="center"/>
                      <w:rPr>
                        <w:rFonts w:ascii="Bell MT" w:eastAsiaTheme="minorEastAsia" w:hAnsi="Bell MT"/>
                        <w:i/>
                        <w:iCs/>
                        <w:color w:val="FFFFFF" w:themeColor="background1"/>
                        <w:sz w:val="32"/>
                        <w:szCs w:val="20"/>
                      </w:rPr>
                    </w:pPr>
                    <w:r>
                      <w:rPr>
                        <w:rFonts w:ascii="Bell MT" w:eastAsiaTheme="minorEastAsia" w:hAnsi="Bell MT"/>
                        <w:i/>
                        <w:iCs/>
                        <w:color w:val="FFFFFF" w:themeColor="background1"/>
                        <w:sz w:val="32"/>
                        <w:szCs w:val="20"/>
                      </w:rPr>
                      <w:t>Lait maternel</w:t>
                    </w:r>
                  </w:p>
                </w:txbxContent>
              </v:textbox>
            </v:rect>
          </v:group>
        </w:pict>
      </w:r>
      <w:r w:rsidR="002E65A3" w:rsidRPr="007C5C2C"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>Etape 1 : Qu’en pensez-vous ?</w:t>
      </w:r>
      <w:r w:rsidR="00216D30"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 xml:space="preserve"> (durée conseillée 10 min)</w:t>
      </w:r>
    </w:p>
    <w:p w:rsidR="002E65A3" w:rsidRPr="00F84E45" w:rsidRDefault="002E65A3" w:rsidP="002E65A3">
      <w:pPr>
        <w:spacing w:line="288" w:lineRule="auto"/>
        <w:ind w:firstLine="564"/>
        <w:rPr>
          <w:rFonts w:ascii="Corbel" w:eastAsia="PMingLiU" w:hAnsi="Corbel" w:cs="Times New Roman"/>
          <w:b/>
          <w:i/>
          <w:iCs/>
          <w:sz w:val="20"/>
          <w:szCs w:val="20"/>
          <w:u w:val="thick"/>
        </w:rPr>
      </w:pPr>
    </w:p>
    <w:p w:rsidR="002E65A3" w:rsidRPr="002153C0" w:rsidRDefault="005B6C97" w:rsidP="002A4342">
      <w:pPr>
        <w:pStyle w:val="Sansinterligne"/>
        <w:spacing w:after="120" w:line="360" w:lineRule="auto"/>
        <w:ind w:left="284"/>
        <w:rPr>
          <w:rFonts w:ascii="Bell MT" w:hAnsi="Bell MT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191770</wp:posOffset>
            </wp:positionV>
            <wp:extent cx="2054225" cy="1764665"/>
            <wp:effectExtent l="0" t="0" r="3175" b="6985"/>
            <wp:wrapTight wrapText="bothSides">
              <wp:wrapPolygon edited="0">
                <wp:start x="0" y="0"/>
                <wp:lineTo x="0" y="21452"/>
                <wp:lineTo x="21433" y="21452"/>
                <wp:lineTo x="21433" y="0"/>
                <wp:lineTo x="0" y="0"/>
              </wp:wrapPolygon>
            </wp:wrapTight>
            <wp:docPr id="1" name="Image 1" descr="http://www.plusdemamans.com/wp-content/uploads/2012/04/Allaitement_b%C3%A9b%C3%A9-rassasi%C3%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lusdemamans.com/wp-content/uploads/2012/04/Allaitement_b%C3%A9b%C3%A9-rassasi%C3%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417"/>
                    <a:stretch/>
                  </pic:blipFill>
                  <pic:spPr bwMode="auto">
                    <a:xfrm>
                      <a:off x="0" y="0"/>
                      <a:ext cx="205422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65A3" w:rsidRPr="00CE45CB" w:rsidRDefault="00CE45CB" w:rsidP="002A4342">
      <w:pPr>
        <w:spacing w:line="360" w:lineRule="auto"/>
        <w:ind w:left="360" w:firstLine="348"/>
        <w:rPr>
          <w:rFonts w:ascii="Corbel" w:eastAsia="PMingLiU" w:hAnsi="Corbel" w:cs="Times New Roman"/>
          <w:bCs/>
          <w:i/>
          <w:iCs/>
          <w:sz w:val="24"/>
          <w:szCs w:val="20"/>
        </w:rPr>
      </w:pPr>
      <w:r w:rsidRPr="00CE45CB">
        <w:rPr>
          <w:rFonts w:ascii="Corbel" w:eastAsia="PMingLiU" w:hAnsi="Corbel" w:cs="Times New Roman"/>
          <w:bCs/>
          <w:i/>
          <w:iCs/>
          <w:sz w:val="24"/>
          <w:szCs w:val="20"/>
        </w:rPr>
        <w:t xml:space="preserve">Les jeunes mammifères ont besoin d’aliments contenant tout ce qui est nécessaire à leur développement : de l’eau, des protéines, des lipides, des glucides, des sels minéraux et des vitamines. </w:t>
      </w:r>
    </w:p>
    <w:p w:rsidR="00443487" w:rsidRDefault="00443487" w:rsidP="002A4342">
      <w:pPr>
        <w:spacing w:line="288" w:lineRule="auto"/>
        <w:ind w:left="3119"/>
        <w:jc w:val="center"/>
        <w:rPr>
          <w:rFonts w:ascii="Corbel" w:eastAsia="PMingLiU" w:hAnsi="Corbel" w:cs="Times New Roman"/>
          <w:b/>
          <w:bCs/>
          <w:i/>
          <w:iCs/>
          <w:color w:val="C00000"/>
          <w:sz w:val="24"/>
          <w:szCs w:val="20"/>
        </w:rPr>
      </w:pPr>
    </w:p>
    <w:p w:rsidR="00CE45CB" w:rsidRPr="00443487" w:rsidRDefault="00926AE6" w:rsidP="002A4342">
      <w:pPr>
        <w:spacing w:line="288" w:lineRule="auto"/>
        <w:ind w:left="3119"/>
        <w:jc w:val="center"/>
        <w:rPr>
          <w:rFonts w:ascii="Corbel" w:eastAsia="PMingLiU" w:hAnsi="Corbel" w:cs="Times New Roman"/>
          <w:b/>
          <w:bCs/>
          <w:i/>
          <w:iCs/>
          <w:color w:val="C00000"/>
          <w:sz w:val="32"/>
          <w:szCs w:val="20"/>
        </w:rPr>
      </w:pPr>
      <w:r>
        <w:rPr>
          <w:rFonts w:ascii="Corbel" w:eastAsia="PMingLiU" w:hAnsi="Corbel" w:cs="Times New Roman"/>
          <w:b/>
          <w:bCs/>
          <w:i/>
          <w:iCs/>
          <w:color w:val="C00000"/>
          <w:sz w:val="24"/>
          <w:szCs w:val="20"/>
        </w:rPr>
        <w:t xml:space="preserve">Comment vérifier que le lait est </w:t>
      </w:r>
      <w:r w:rsidR="00443487" w:rsidRPr="00443487">
        <w:rPr>
          <w:rFonts w:ascii="Corbel" w:eastAsia="PMingLiU" w:hAnsi="Corbel" w:cs="Times New Roman"/>
          <w:b/>
          <w:bCs/>
          <w:i/>
          <w:iCs/>
          <w:color w:val="C00000"/>
          <w:sz w:val="24"/>
          <w:szCs w:val="20"/>
        </w:rPr>
        <w:t>un aliment complet assurant le développement des mammifères ?</w:t>
      </w:r>
    </w:p>
    <w:p w:rsidR="002E65A3" w:rsidRPr="00CE45CB" w:rsidRDefault="002E65A3" w:rsidP="00CE45CB">
      <w:pPr>
        <w:spacing w:line="288" w:lineRule="auto"/>
        <w:ind w:left="360"/>
        <w:rPr>
          <w:rFonts w:ascii="Corbel" w:eastAsia="PMingLiU" w:hAnsi="Corbel" w:cs="Times New Roman"/>
          <w:bCs/>
          <w:i/>
          <w:iCs/>
          <w:szCs w:val="20"/>
        </w:rPr>
      </w:pPr>
    </w:p>
    <w:p w:rsidR="002E65A3" w:rsidRDefault="004E6DE0" w:rsidP="002E65A3">
      <w:pPr>
        <w:pStyle w:val="Paragraphedeliste"/>
        <w:numPr>
          <w:ilvl w:val="0"/>
          <w:numId w:val="1"/>
        </w:num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Proposer une méthode permettant de répondre à cette problématique.</w:t>
      </w:r>
    </w:p>
    <w:p w:rsidR="002E65A3" w:rsidRPr="000C4C7D" w:rsidRDefault="004E6DE0" w:rsidP="002E65A3">
      <w:p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16D30">
        <w:rPr>
          <w:rFonts w:ascii="Corbel" w:eastAsia="PMingLiU" w:hAnsi="Corbel" w:cs="Times New Roman"/>
          <w:bCs/>
          <w:i/>
          <w:iCs/>
          <w:szCs w:val="20"/>
        </w:rPr>
        <w:t>___________________________________</w:t>
      </w:r>
    </w:p>
    <w:tbl>
      <w:tblPr>
        <w:tblpPr w:leftFromText="141" w:rightFromText="141" w:vertAnchor="text" w:horzAnchor="margin" w:tblpXSpec="center" w:tblpY="26"/>
        <w:tblW w:w="9956" w:type="dxa"/>
        <w:jc w:val="center"/>
        <w:tblLook w:val="01E0"/>
      </w:tblPr>
      <w:tblGrid>
        <w:gridCol w:w="1668"/>
        <w:gridCol w:w="8288"/>
      </w:tblGrid>
      <w:tr w:rsidR="00216D30" w:rsidRPr="002737DD" w:rsidTr="00011020">
        <w:trPr>
          <w:trHeight w:val="955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16D30" w:rsidRPr="002737DD" w:rsidRDefault="00216D30" w:rsidP="00011020">
            <w:pPr>
              <w:shd w:val="clear" w:color="auto" w:fill="E99C92" w:themeFill="accent2" w:themeFillTint="66"/>
              <w:spacing w:line="288" w:lineRule="auto"/>
              <w:jc w:val="center"/>
              <w:rPr>
                <w:rFonts w:eastAsia="Arial Unicode MS"/>
                <w:b/>
              </w:rPr>
            </w:pPr>
            <w:r w:rsidRPr="002737DD">
              <w:rPr>
                <w:rFonts w:eastAsia="Arial Unicode MS"/>
                <w:b/>
              </w:rPr>
              <w:t>APPEL N°</w:t>
            </w:r>
            <w:r>
              <w:rPr>
                <w:rFonts w:eastAsia="Arial Unicode MS"/>
                <w:b/>
              </w:rPr>
              <w:t>1</w:t>
            </w:r>
          </w:p>
          <w:p w:rsidR="00216D30" w:rsidRPr="002737DD" w:rsidRDefault="00DE645E" w:rsidP="00011020">
            <w:pPr>
              <w:contextualSpacing/>
              <w:jc w:val="center"/>
              <w:rPr>
                <w:highlight w:val="yellow"/>
              </w:rPr>
            </w:pP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  <w:pict>
                <v:group id="_x0000_s1061" style="width:27.65pt;height:23.2pt;mso-position-horizontal-relative:char;mso-position-vertical-relative:line" coordorigin="1560,11700" coordsize="117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">
                  <v:shapetype id="_x0000_t102" coordsize="21600,21600" o:spt="102" adj="12960,19440,14400" path="ar,0@23@3@22,,0@4,0@15@23@1,0@7@2@13l@2@14@22@8@2@12wa,0@23@3@2@11@26@17,0@15@23@1@26@17@22@15xear,0@23@3,0@4@26@17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0,@17;@2,@14;@22,@8;@2,@12;@22,@16" o:connectangles="180,90,0,0,0" textboxrect="@47,@45,@48,@46"/>
                    <v:handles>
                      <v:h position="bottomRight,#0" yrange="@40,@29"/>
                      <v:h position="bottomRight,#1" yrange="@27,@21"/>
                      <v:h position="#2,bottomRight" xrange="@44,@22"/>
                    </v:handles>
                    <o:complex v:ext="view"/>
                  </v:shapetype>
                  <v:shape id="AutoShape 12" o:spid="_x0000_s1063" type="#_x0000_t102" style="position:absolute;left:1560;top:11790;width:525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uxL0A&#10;AADbAAAADwAAAGRycy9kb3ducmV2LnhtbERPy4rCMBTdC/5DuII7TXUhpTbKMCC6UPCJ20tzpy3T&#10;3JQk1vr3ZiG4PJx3vu5NIzpyvrasYDZNQBAXVtdcKrheNpMUhA/IGhvLpOBFHtar4SDHTNsnn6g7&#10;h1LEEPYZKqhCaDMpfVGRQT+1LXHk/qwzGCJ0pdQOnzHcNHKeJAtpsObYUGFLvxUV/+eHUWDm9XE7&#10;u3dpsm9oG1rSxc0dlBqP+p8liEB9+Io/7p1WkMax8Uv8AXL1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fEuxL0AAADbAAAADwAAAAAAAAAAAAAAAACYAgAAZHJzL2Rvd25yZXYu&#10;eG1sUEsFBgAAAAAEAAQA9QAAAIIDAAAAAA==&#10;"/>
                  <v:shape id="AutoShape 13" o:spid="_x0000_s1062" type="#_x0000_t102" style="position:absolute;left:2205;top:11700;width:525;height:900;rotation:1155375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LW8IA&#10;AADbAAAADwAAAGRycy9kb3ducmV2LnhtbESPzWrDMBCE74G8g9hAbomcQoPjRAnGUHCPdU2ht8Va&#10;/xBrZSzVdt8+KgR6HGbmG+ZyW0wvJhpdZ1nBYR+BIK6s7rhRUH6+7WIQziNr7C2Tgl9ycLuuVxdM&#10;tJ35g6bCNyJA2CWooPV+SKR0VUsG3d4OxMGr7WjQBzk2Uo84B7jp5UsUHaXBjsNCiwNlLVX34sco&#10;aL6y3mVl9F7WdV4QLa8p599KbTdLegbhafH/4Wc71wriE/x9CT9AX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4tbwgAAANsAAAAPAAAAAAAAAAAAAAAAAJgCAABkcnMvZG93&#10;bnJldi54bWxQSwUGAAAAAAQABAD1AAAAhwMAAAAA&#10;"/>
                  <w10:wrap type="none"/>
                  <w10:anchorlock/>
                </v:group>
              </w:pict>
            </w:r>
          </w:p>
        </w:tc>
        <w:tc>
          <w:tcPr>
            <w:tcW w:w="8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16D30" w:rsidRPr="002737DD" w:rsidRDefault="00216D30" w:rsidP="00011020">
            <w:pPr>
              <w:pStyle w:val="StyleGrasCentrMotifTransparenteArrire-plan2"/>
              <w:shd w:val="clear" w:color="auto" w:fill="auto"/>
              <w:rPr>
                <w:rFonts w:eastAsia="Arial Unicode MS"/>
                <w:color w:val="auto"/>
              </w:rPr>
            </w:pPr>
            <w:r w:rsidRPr="002737DD">
              <w:rPr>
                <w:rFonts w:eastAsia="Arial Unicode MS"/>
                <w:color w:val="auto"/>
              </w:rPr>
              <w:t xml:space="preserve">Appeler le professeur pour lui présenter </w:t>
            </w:r>
            <w:r>
              <w:rPr>
                <w:rFonts w:eastAsia="Arial Unicode MS"/>
                <w:color w:val="auto"/>
              </w:rPr>
              <w:t>votre méthode.</w:t>
            </w:r>
            <w:r w:rsidRPr="002737DD">
              <w:rPr>
                <w:rFonts w:eastAsia="Arial Unicode MS"/>
                <w:color w:val="auto"/>
              </w:rPr>
              <w:t xml:space="preserve"> </w:t>
            </w:r>
          </w:p>
          <w:p w:rsidR="00216D30" w:rsidRPr="002737DD" w:rsidRDefault="00216D30" w:rsidP="00011020">
            <w:pPr>
              <w:pStyle w:val="StyleGrasCentrMotifTransparenteArrire-plan2"/>
              <w:shd w:val="clear" w:color="auto" w:fill="auto"/>
              <w:rPr>
                <w:b w:val="0"/>
                <w:i/>
              </w:rPr>
            </w:pPr>
            <w:r w:rsidRPr="002737DD">
              <w:rPr>
                <w:rFonts w:eastAsia="Arial Unicode MS"/>
                <w:color w:val="auto"/>
              </w:rPr>
              <w:t xml:space="preserve">ou en cas de difficulté </w:t>
            </w:r>
          </w:p>
        </w:tc>
      </w:tr>
    </w:tbl>
    <w:p w:rsidR="00443487" w:rsidRDefault="00443487" w:rsidP="005145F2">
      <w:pPr>
        <w:spacing w:line="288" w:lineRule="auto"/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</w:pPr>
    </w:p>
    <w:p w:rsidR="005145F2" w:rsidRPr="005145F2" w:rsidRDefault="00216D30" w:rsidP="005145F2">
      <w:pPr>
        <w:spacing w:line="288" w:lineRule="auto"/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</w:pPr>
      <w:r w:rsidRPr="007C5C2C"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lastRenderedPageBreak/>
        <w:t xml:space="preserve">Etape </w:t>
      </w:r>
      <w:r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>2</w:t>
      </w:r>
      <w:r w:rsidRPr="007C5C2C"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 xml:space="preserve"> : </w:t>
      </w:r>
      <w:r w:rsidR="00EF7BCB"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>Comment allez-vous faire ?</w:t>
      </w:r>
      <w:r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 xml:space="preserve"> (durée conseillée </w:t>
      </w:r>
      <w:r w:rsidR="00011020"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>3</w:t>
      </w:r>
      <w:r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>0 min)</w:t>
      </w:r>
    </w:p>
    <w:p w:rsidR="004E6DE0" w:rsidRPr="004A3C86" w:rsidRDefault="005145F2" w:rsidP="002E65A3">
      <w:pPr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t xml:space="preserve">Dans la première partie, vous avez proposé une méthode pour répondre à la problématique. Dans cette seconde partie, on vous demande d’établir des protocoles </w:t>
      </w:r>
      <w:r w:rsidR="00B3545D">
        <w:rPr>
          <w:rFonts w:ascii="Bell MT" w:hAnsi="Bell MT"/>
          <w:sz w:val="24"/>
        </w:rPr>
        <w:t xml:space="preserve">de mise en œuvre de votre méthode. </w:t>
      </w:r>
      <w:r w:rsidRPr="004A3C86">
        <w:rPr>
          <w:rFonts w:ascii="Bell MT" w:hAnsi="Bell MT"/>
          <w:sz w:val="24"/>
        </w:rPr>
        <w:t xml:space="preserve">Pour cela vous disposez de documents ressources qui présentent : </w:t>
      </w:r>
    </w:p>
    <w:p w:rsidR="005145F2" w:rsidRPr="004A3C86" w:rsidRDefault="005145F2" w:rsidP="004A3C86">
      <w:pPr>
        <w:pStyle w:val="Paragraphedeliste"/>
        <w:numPr>
          <w:ilvl w:val="0"/>
          <w:numId w:val="8"/>
        </w:numPr>
        <w:spacing w:before="120" w:after="0" w:line="360" w:lineRule="auto"/>
        <w:ind w:left="714" w:hanging="357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t>Le matériel et les produits disponibles au laboratoire</w:t>
      </w:r>
    </w:p>
    <w:p w:rsidR="001E69E8" w:rsidRPr="004A3C86" w:rsidRDefault="001E69E8" w:rsidP="004A3C86">
      <w:pPr>
        <w:pStyle w:val="Paragraphedeliste"/>
        <w:numPr>
          <w:ilvl w:val="0"/>
          <w:numId w:val="8"/>
        </w:numPr>
        <w:spacing w:before="120" w:after="0" w:line="360" w:lineRule="auto"/>
        <w:ind w:left="714" w:hanging="357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t>Quelques définitions</w:t>
      </w:r>
    </w:p>
    <w:p w:rsidR="005145F2" w:rsidRPr="004A3C86" w:rsidRDefault="00DE645E" w:rsidP="004A3C86">
      <w:pPr>
        <w:pStyle w:val="Paragraphedeliste"/>
        <w:numPr>
          <w:ilvl w:val="0"/>
          <w:numId w:val="8"/>
        </w:numPr>
        <w:spacing w:before="120" w:after="0" w:line="360" w:lineRule="auto"/>
        <w:ind w:left="714" w:hanging="357"/>
        <w:rPr>
          <w:rFonts w:ascii="Bell MT" w:hAnsi="Bell MT"/>
          <w:sz w:val="24"/>
        </w:rPr>
      </w:pPr>
      <w:r w:rsidRPr="00DE645E">
        <w:rPr>
          <w:rFonts w:ascii="Freestyle Script" w:eastAsia="PMingLiU" w:hAnsi="Freestyle Script" w:cs="Times New Roman"/>
          <w:bCs/>
          <w:iCs/>
          <w:noProof/>
          <w:sz w:val="32"/>
          <w:szCs w:val="20"/>
          <w:u w:val="thick"/>
          <w:lang w:eastAsia="fr-FR"/>
        </w:rPr>
        <w:pict>
          <v:group id="Groupe 5" o:spid="_x0000_s1030" style="position:absolute;left:0;text-align:left;margin-left:-30.25pt;margin-top:16.65pt;width:529.7pt;height:194.25pt;z-index:251666432;mso-height-relative:margin" coordsize="67271,26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">
            <v:roundrect id="Rectangle à coins arrondis 6" o:spid="_x0000_s1031" style="position:absolute;top:2501;width:67271;height:2447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fgcEA&#10;AADaAAAADwAAAGRycy9kb3ducmV2LnhtbERPy4rCMBTdC/5DuAPuNB1HilajSOmA40KoD3B5ae60&#10;ZZqb0kStfz9ZCC4P573a9KYRd+pcbVnB5yQCQVxYXXOp4Hz6Hs9BOI+ssbFMCp7kYLMeDlaYaPvg&#10;nO5HX4oQwi5BBZX3bSKlKyoy6Ca2JQ7cr+0M+gC7UuoOHyHcNHIaRbE0WHNoqLCltKLi73gzCuQ5&#10;+8qyNF5c8rQ+7GezXfwTX5UaffTbJQhPvX+LX+6dVhC2hivhBs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In4HBAAAA2gAAAA8AAAAAAAAAAAAAAAAAmAIAAGRycy9kb3du&#10;cmV2LnhtbFBLBQYAAAAABAAEAPUAAACGAwAAAAA=&#10;" filled="f" strokecolor="#323232" strokeweight=".25pt"/>
            <v:roundrect id="Rectangle à coins arrondis 7" o:spid="_x0000_s1032" style="position:absolute;left:431;top:517;width:23577;height:29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1ZAMIA&#10;AADbAAAADwAAAGRycy9kb3ducmV2LnhtbERP22oCMRB9L/gPYQRfRLNeKLIapS1VVKSi7QcMm3F3&#10;281kSaKuf28EoW9zONeZLRpTiQs5X1pWMOgnIIgzq0vOFfx8L3sTED4ga6wsk4IbeVjMWy8zTLW9&#10;8oEux5CLGMI+RQVFCHUqpc8KMuj7tiaO3Mk6gyFCl0vt8BrDTSWHSfIqDZYcGwqs6aOg7O94Ngo+&#10;z192s/H+d7Rb7QfOdMfv25tVqtNu3qYgAjXhX/x0r3WcP4LHL/E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VkAwgAAANsAAAAPAAAAAAAAAAAAAAAAAJgCAABkcnMvZG93&#10;bnJldi54bWxQSwUGAAAAAAQABAD1AAAAhwMAAAAA&#10;" fillcolor="white [3201]" strokecolor="#918485 [3208]" strokeweight=".31747mm">
              <v:textbox>
                <w:txbxContent>
                  <w:p w:rsidR="007D0AA9" w:rsidRPr="00F84E45" w:rsidRDefault="007D0AA9" w:rsidP="00216D30">
                    <w:pPr>
                      <w:spacing w:line="288" w:lineRule="auto"/>
                      <w:jc w:val="center"/>
                      <w:rPr>
                        <w:rFonts w:eastAsiaTheme="minorEastAsia"/>
                        <w:i/>
                        <w:iCs/>
                        <w:sz w:val="20"/>
                        <w:szCs w:val="20"/>
                      </w:rPr>
                    </w:pPr>
                    <w:r w:rsidRPr="00F84E45">
                      <w:rPr>
                        <w:rFonts w:eastAsiaTheme="minorEastAsia"/>
                        <w:i/>
                        <w:iCs/>
                        <w:sz w:val="20"/>
                        <w:szCs w:val="20"/>
                      </w:rPr>
                      <w:t xml:space="preserve">Document ressource </w:t>
                    </w:r>
                    <w:r>
                      <w:rPr>
                        <w:rFonts w:eastAsiaTheme="minorEastAsia"/>
                        <w:i/>
                        <w:iCs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roundrect>
            <v:rect id="Rectangle 8" o:spid="_x0000_s1033" style="position:absolute;left:23377;width:41053;height:3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JhMMA&#10;AADbAAAADwAAAGRycy9kb3ducmV2LnhtbESPQWvCQBCF70L/wzKFXkQ3rSA1upFSqPUkqP0BQ3ZM&#10;0mRnQ3Ybt//eOQjeZnhv3vtms02uUyMNofFs4HWegSIuvW24MvBz/pq9gwoR2WLnmQz8U4Bt8TTZ&#10;YG79lY80nmKlJIRDjgbqGPtc61DW5DDMfU8s2sUPDqOsQ6XtgFcJd51+y7KldtiwNNTY02dNZXv6&#10;cwYSH5rvwzKtptlvuxj73U53ozPm5Tl9rEFFSvFhvl/vreALrPwiA+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3JhMMAAADbAAAADwAAAAAAAAAAAAAAAACYAgAAZHJzL2Rv&#10;d25yZXYueG1sUEsFBgAAAAAEAAQA9QAAAIgDAAAAAA==&#10;" fillcolor="#918485 [3208]" strokecolor="white [3201]" strokeweight=".55556mm">
              <v:shadow on="t" color="black" opacity="22937f" origin=",.5" offset="0"/>
              <v:textbox>
                <w:txbxContent>
                  <w:p w:rsidR="007D0AA9" w:rsidRPr="007C5C2C" w:rsidRDefault="007D0AA9" w:rsidP="00216D30">
                    <w:pPr>
                      <w:spacing w:line="288" w:lineRule="auto"/>
                      <w:jc w:val="center"/>
                      <w:rPr>
                        <w:rFonts w:ascii="Bell MT" w:eastAsiaTheme="minorEastAsia" w:hAnsi="Bell MT"/>
                        <w:i/>
                        <w:iCs/>
                        <w:color w:val="FFFFFF" w:themeColor="background1"/>
                        <w:sz w:val="32"/>
                        <w:szCs w:val="20"/>
                      </w:rPr>
                    </w:pPr>
                    <w:r>
                      <w:rPr>
                        <w:rFonts w:ascii="Bell MT" w:eastAsiaTheme="minorEastAsia" w:hAnsi="Bell MT"/>
                        <w:i/>
                        <w:iCs/>
                        <w:color w:val="FFFFFF" w:themeColor="background1"/>
                        <w:sz w:val="32"/>
                        <w:szCs w:val="20"/>
                      </w:rPr>
                      <w:t>Matériel et produits</w:t>
                    </w:r>
                  </w:p>
                </w:txbxContent>
              </v:textbox>
            </v:rect>
          </v:group>
        </w:pict>
      </w:r>
      <w:r w:rsidR="005145F2" w:rsidRPr="004A3C86">
        <w:rPr>
          <w:rFonts w:ascii="Bell MT" w:hAnsi="Bell MT"/>
          <w:sz w:val="24"/>
        </w:rPr>
        <w:t>Un tableau des différents tests de reconnaissances d’espèces chimiques</w:t>
      </w:r>
    </w:p>
    <w:p w:rsidR="004E6DE0" w:rsidRDefault="004E6DE0" w:rsidP="002E65A3"/>
    <w:p w:rsidR="006675A0" w:rsidRDefault="006675A0" w:rsidP="002E65A3">
      <w:pPr>
        <w:sectPr w:rsidR="006675A0" w:rsidSect="00011020">
          <w:headerReference w:type="default" r:id="rId11"/>
          <w:footerReference w:type="default" r:id="rId12"/>
          <w:pgSz w:w="11906" w:h="16838"/>
          <w:pgMar w:top="1417" w:right="849" w:bottom="1134" w:left="851" w:header="708" w:footer="708" w:gutter="0"/>
          <w:cols w:space="708"/>
          <w:docGrid w:linePitch="360"/>
        </w:sectPr>
      </w:pPr>
    </w:p>
    <w:p w:rsidR="001E69E8" w:rsidRPr="004A3C86" w:rsidRDefault="001E69E8" w:rsidP="003417B5">
      <w:pPr>
        <w:spacing w:line="240" w:lineRule="auto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lastRenderedPageBreak/>
        <w:t>Tubes à essais et leur porte tube</w:t>
      </w:r>
      <w:r w:rsidR="006675A0" w:rsidRPr="004A3C86">
        <w:rPr>
          <w:rFonts w:ascii="Bell MT" w:hAnsi="Bell MT"/>
          <w:sz w:val="24"/>
        </w:rPr>
        <w:tab/>
      </w:r>
      <w:r w:rsidR="006675A0" w:rsidRPr="004A3C86">
        <w:rPr>
          <w:rFonts w:ascii="Bell MT" w:hAnsi="Bell MT"/>
          <w:sz w:val="24"/>
        </w:rPr>
        <w:tab/>
      </w:r>
    </w:p>
    <w:p w:rsidR="004E6DE0" w:rsidRPr="004A3C86" w:rsidRDefault="001E69E8" w:rsidP="003417B5">
      <w:pPr>
        <w:spacing w:line="240" w:lineRule="auto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t>Coupelle et tige en verre</w:t>
      </w:r>
    </w:p>
    <w:p w:rsidR="001E69E8" w:rsidRPr="004A3C86" w:rsidRDefault="001E69E8" w:rsidP="003417B5">
      <w:pPr>
        <w:spacing w:line="240" w:lineRule="auto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t>Pissette d’eau distillée</w:t>
      </w:r>
    </w:p>
    <w:p w:rsidR="001E69E8" w:rsidRPr="004A3C86" w:rsidRDefault="005D276E" w:rsidP="003417B5">
      <w:pPr>
        <w:spacing w:line="240" w:lineRule="auto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t>Bécher</w:t>
      </w:r>
    </w:p>
    <w:p w:rsidR="00566209" w:rsidRPr="004A3C86" w:rsidRDefault="006675A0" w:rsidP="003417B5">
      <w:pPr>
        <w:spacing w:line="240" w:lineRule="auto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t>Bain marie</w:t>
      </w:r>
      <w:r w:rsidRPr="004A3C86">
        <w:rPr>
          <w:rFonts w:ascii="Bell MT" w:hAnsi="Bell MT"/>
          <w:sz w:val="24"/>
        </w:rPr>
        <w:tab/>
      </w:r>
    </w:p>
    <w:p w:rsidR="00566209" w:rsidRPr="004A3C86" w:rsidRDefault="00566209" w:rsidP="003417B5">
      <w:pPr>
        <w:spacing w:line="240" w:lineRule="auto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t>Entonnoir et son support</w:t>
      </w:r>
    </w:p>
    <w:p w:rsidR="00566209" w:rsidRPr="004A3C86" w:rsidRDefault="00566209" w:rsidP="003417B5">
      <w:pPr>
        <w:spacing w:line="240" w:lineRule="auto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t>Papier filtre</w:t>
      </w:r>
    </w:p>
    <w:p w:rsidR="006675A0" w:rsidRPr="004A3C86" w:rsidRDefault="00DE0DE6" w:rsidP="003417B5">
      <w:pPr>
        <w:spacing w:line="240" w:lineRule="auto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lastRenderedPageBreak/>
        <w:t>Sulfate de cuivre anhydre</w:t>
      </w:r>
    </w:p>
    <w:p w:rsidR="00DE0DE6" w:rsidRPr="004A3C86" w:rsidRDefault="00DE0DE6" w:rsidP="003417B5">
      <w:pPr>
        <w:spacing w:line="240" w:lineRule="auto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t>Rouge soudan</w:t>
      </w:r>
    </w:p>
    <w:p w:rsidR="00DE0DE6" w:rsidRPr="004A3C86" w:rsidRDefault="00DE0DE6" w:rsidP="003417B5">
      <w:pPr>
        <w:spacing w:line="240" w:lineRule="auto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t>Liqueur de Fehling</w:t>
      </w:r>
    </w:p>
    <w:p w:rsidR="004E6DE0" w:rsidRPr="004A3C86" w:rsidRDefault="00566209" w:rsidP="003417B5">
      <w:pPr>
        <w:spacing w:line="240" w:lineRule="auto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t>Acide éthanoïque concentré</w:t>
      </w:r>
      <w:r w:rsidR="005268B6">
        <w:rPr>
          <w:rFonts w:ascii="Bell MT" w:hAnsi="Bell MT"/>
          <w:sz w:val="24"/>
        </w:rPr>
        <w:t>e</w:t>
      </w:r>
    </w:p>
    <w:p w:rsidR="00824768" w:rsidRDefault="00824768" w:rsidP="003417B5">
      <w:pPr>
        <w:spacing w:line="240" w:lineRule="auto"/>
        <w:rPr>
          <w:rFonts w:ascii="Bell MT" w:hAnsi="Bell MT"/>
          <w:sz w:val="24"/>
        </w:rPr>
      </w:pPr>
      <w:r w:rsidRPr="004A3C86">
        <w:rPr>
          <w:rFonts w:ascii="Bell MT" w:hAnsi="Bell MT"/>
          <w:sz w:val="24"/>
        </w:rPr>
        <w:t>Oxalate d’ammonium</w:t>
      </w:r>
      <w:r w:rsidR="003417B5">
        <w:rPr>
          <w:rFonts w:ascii="Bell MT" w:hAnsi="Bell MT"/>
          <w:sz w:val="24"/>
        </w:rPr>
        <w:t xml:space="preserve"> </w:t>
      </w:r>
    </w:p>
    <w:p w:rsidR="003417B5" w:rsidRPr="004A3C86" w:rsidRDefault="003417B5" w:rsidP="003417B5">
      <w:pPr>
        <w:spacing w:line="240" w:lineRule="auto"/>
        <w:rPr>
          <w:rFonts w:ascii="Bell MT" w:hAnsi="Bell MT"/>
          <w:sz w:val="24"/>
        </w:rPr>
      </w:pPr>
      <w:r>
        <w:rPr>
          <w:rFonts w:ascii="Bell MT" w:hAnsi="Bell MT"/>
          <w:sz w:val="24"/>
        </w:rPr>
        <w:t xml:space="preserve">Lait </w:t>
      </w:r>
    </w:p>
    <w:p w:rsidR="006675A0" w:rsidRPr="003417B5" w:rsidRDefault="006675A0" w:rsidP="002E65A3">
      <w:pPr>
        <w:rPr>
          <w:rFonts w:ascii="Bell MT" w:hAnsi="Bell MT"/>
          <w:sz w:val="24"/>
        </w:rPr>
        <w:sectPr w:rsidR="006675A0" w:rsidRPr="003417B5" w:rsidSect="006675A0">
          <w:type w:val="continuous"/>
          <w:pgSz w:w="11906" w:h="16838"/>
          <w:pgMar w:top="1417" w:right="849" w:bottom="1134" w:left="851" w:header="708" w:footer="708" w:gutter="0"/>
          <w:cols w:num="2" w:space="709"/>
          <w:docGrid w:linePitch="360"/>
        </w:sectPr>
      </w:pPr>
    </w:p>
    <w:p w:rsidR="004E6DE0" w:rsidRDefault="00DE645E" w:rsidP="002E65A3">
      <w:r w:rsidRPr="00DE645E">
        <w:rPr>
          <w:rFonts w:ascii="Freestyle Script" w:eastAsia="PMingLiU" w:hAnsi="Freestyle Script" w:cs="Times New Roman"/>
          <w:bCs/>
          <w:iCs/>
          <w:noProof/>
          <w:sz w:val="32"/>
          <w:szCs w:val="20"/>
          <w:u w:val="thick"/>
          <w:lang w:eastAsia="fr-FR"/>
        </w:rPr>
        <w:lastRenderedPageBreak/>
        <w:pict>
          <v:group id="Groupe 9" o:spid="_x0000_s1034" style="position:absolute;margin-left:-9.25pt;margin-top:14.45pt;width:529.7pt;height:331.5pt;z-index:251668480;mso-height-relative:margin" coordorigin=",721" coordsize="67271,29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">
            <v:roundrect id="Rectangle à coins arrondis 10" o:spid="_x0000_s1035" style="position:absolute;top:2501;width:67271;height:2775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od8UA&#10;AADbAAAADwAAAGRycy9kb3ducmV2LnhtbESPQWvCQBCF7wX/wzIFb3VTK8GmriIhBduDELXQ45Cd&#10;JqHZ2ZBdNf77zqHgbYb35r1vVpvRdepCQ2g9G3ieJaCIK29brg2cju9PS1AhIlvsPJOBGwXYrCcP&#10;K8ysv3JJl0OslYRwyNBAE2OfaR2qhhyGme+JRfvxg8Mo61BrO+BVwl2n50mSaoctS0ODPeUNVb+H&#10;szOgT8VLUeTp61eZt/vPxWKXfqTfxkwfx+0bqEhjvJv/r3dW8IVefpEB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ih3xQAAANsAAAAPAAAAAAAAAAAAAAAAAJgCAABkcnMv&#10;ZG93bnJldi54bWxQSwUGAAAAAAQABAD1AAAAigMAAAAA&#10;" filled="f" strokecolor="#323232" strokeweight=".25pt"/>
            <v:roundrect id="Rectangle à coins arrondis 11" o:spid="_x0000_s1036" style="position:absolute;left:431;top:1212;width:23577;height:1983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i7MMA&#10;AADbAAAADwAAAGRycy9kb3ducmV2LnhtbERP3WrCMBS+H+wdwhl4I5p2ypBqFDemTBkbVh/g0Jy1&#10;nc1JSaLWt18EYXfn4/s9s0VnGnEm52vLCtJhAoK4sLrmUsFhvxpMQPiArLGxTAqu5GExf3yYYabt&#10;hXd0zkMpYgj7DBVUIbSZlL6oyKAf2pY4cj/WGQwRulJqh5cYbhr5nCQv0mDNsaHClt4qKo75ySh4&#10;P33Zzcb739Hn+jt1pj9+3V6tUr2nbjkFEagL/+K7+0PH+Sncfo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Ni7MMAAADbAAAADwAAAAAAAAAAAAAAAACYAgAAZHJzL2Rv&#10;d25yZXYueG1sUEsFBgAAAAAEAAQA9QAAAIgDAAAAAA==&#10;" fillcolor="white [3201]" strokecolor="#918485 [3208]" strokeweight=".31747mm">
              <v:textbox>
                <w:txbxContent>
                  <w:p w:rsidR="007D0AA9" w:rsidRPr="00F84E45" w:rsidRDefault="007D0AA9" w:rsidP="00566209">
                    <w:pPr>
                      <w:spacing w:line="288" w:lineRule="auto"/>
                      <w:jc w:val="center"/>
                      <w:rPr>
                        <w:rFonts w:eastAsiaTheme="minorEastAsia"/>
                        <w:i/>
                        <w:iCs/>
                        <w:sz w:val="20"/>
                        <w:szCs w:val="20"/>
                      </w:rPr>
                    </w:pPr>
                    <w:r w:rsidRPr="00F84E45">
                      <w:rPr>
                        <w:rFonts w:eastAsiaTheme="minorEastAsia"/>
                        <w:i/>
                        <w:iCs/>
                        <w:sz w:val="20"/>
                        <w:szCs w:val="20"/>
                      </w:rPr>
                      <w:t xml:space="preserve">Document ressource </w:t>
                    </w:r>
                    <w:r>
                      <w:rPr>
                        <w:rFonts w:eastAsiaTheme="minorEastAsia"/>
                        <w:i/>
                        <w:iCs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roundrect>
            <v:rect id="Rectangle 12" o:spid="_x0000_s1037" style="position:absolute;left:24391;top:721;width:41053;height:25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+bsEA&#10;AADbAAAADwAAAGRycy9kb3ducmV2LnhtbERPS2rDMBDdB3oHMYVsQi0nhZA6kU0J1O3KUCcHGKyJ&#10;7cYaGUt1lNtXhUJ383jfORTBDGKmyfWWFayTFARxY3XPrYLz6e1pB8J5ZI2DZVJwJwdF/rA4YKbt&#10;jT9prn0rYgi7DBV03o+ZlK7pyKBL7EgcuYudDPoIp1bqCW8x3Axyk6ZbabDn2NDhSMeOmmv9bRQE&#10;rvr3ahteVunX9Xkey1IOs1Fq+Rhe9yA8Bf8v/nN/6Dh/A7+/xAN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V/m7BAAAA2wAAAA8AAAAAAAAAAAAAAAAAmAIAAGRycy9kb3du&#10;cmV2LnhtbFBLBQYAAAAABAAEAPUAAACGAwAAAAA=&#10;" fillcolor="#918485 [3208]" strokecolor="white [3201]" strokeweight=".55556mm">
              <v:shadow on="t" color="black" opacity="22937f" origin=",.5" offset="0"/>
              <v:textbox>
                <w:txbxContent>
                  <w:p w:rsidR="007D0AA9" w:rsidRPr="007C5C2C" w:rsidRDefault="007D0AA9" w:rsidP="00566209">
                    <w:pPr>
                      <w:spacing w:line="288" w:lineRule="auto"/>
                      <w:jc w:val="center"/>
                      <w:rPr>
                        <w:rFonts w:ascii="Bell MT" w:eastAsiaTheme="minorEastAsia" w:hAnsi="Bell MT"/>
                        <w:i/>
                        <w:iCs/>
                        <w:color w:val="FFFFFF" w:themeColor="background1"/>
                        <w:sz w:val="32"/>
                        <w:szCs w:val="20"/>
                      </w:rPr>
                    </w:pPr>
                    <w:r>
                      <w:rPr>
                        <w:rFonts w:ascii="Bell MT" w:eastAsiaTheme="minorEastAsia" w:hAnsi="Bell MT"/>
                        <w:i/>
                        <w:iCs/>
                        <w:color w:val="FFFFFF" w:themeColor="background1"/>
                        <w:sz w:val="32"/>
                        <w:szCs w:val="20"/>
                      </w:rPr>
                      <w:t>Définitions</w:t>
                    </w:r>
                  </w:p>
                </w:txbxContent>
              </v:textbox>
            </v:rect>
          </v:group>
        </w:pict>
      </w:r>
    </w:p>
    <w:p w:rsidR="004E6DE0" w:rsidRDefault="004E6DE0" w:rsidP="002E65A3"/>
    <w:p w:rsidR="004E6DE0" w:rsidRPr="004A3C86" w:rsidRDefault="0086579F" w:rsidP="007E51D1">
      <w:pPr>
        <w:pStyle w:val="Paragraphedeliste"/>
        <w:numPr>
          <w:ilvl w:val="0"/>
          <w:numId w:val="8"/>
        </w:numPr>
        <w:spacing w:before="120" w:after="0" w:line="360" w:lineRule="auto"/>
        <w:ind w:left="714" w:hanging="357"/>
        <w:rPr>
          <w:rFonts w:ascii="Bell MT" w:hAnsi="Bell MT"/>
        </w:rPr>
      </w:pPr>
      <w:r w:rsidRPr="004A3C86">
        <w:rPr>
          <w:rFonts w:ascii="Bell MT" w:hAnsi="Bell MT"/>
          <w:b/>
          <w:i/>
          <w:color w:val="DE6A5C" w:themeColor="accent2" w:themeTint="99"/>
          <w:u w:val="single"/>
        </w:rPr>
        <w:t>Molécule :</w:t>
      </w:r>
      <w:r w:rsidRPr="004A3C86">
        <w:rPr>
          <w:rFonts w:ascii="Bell MT" w:hAnsi="Bell MT"/>
          <w:color w:val="DE6A5C" w:themeColor="accent2" w:themeTint="99"/>
        </w:rPr>
        <w:t xml:space="preserve"> </w:t>
      </w:r>
      <w:r w:rsidRPr="004A3C86">
        <w:rPr>
          <w:rFonts w:ascii="Bell MT" w:hAnsi="Bell MT"/>
        </w:rPr>
        <w:t>Assemblage d’atomes dont la composition est donnée par une formule chimique</w:t>
      </w:r>
    </w:p>
    <w:p w:rsidR="00EC4EFB" w:rsidRPr="004A3C86" w:rsidRDefault="00EC4EFB" w:rsidP="007E51D1">
      <w:pPr>
        <w:pStyle w:val="Paragraphedeliste"/>
        <w:numPr>
          <w:ilvl w:val="0"/>
          <w:numId w:val="8"/>
        </w:numPr>
        <w:spacing w:before="120" w:after="0" w:line="360" w:lineRule="auto"/>
        <w:ind w:left="714" w:hanging="357"/>
        <w:rPr>
          <w:rFonts w:ascii="Bell MT" w:hAnsi="Bell MT"/>
        </w:rPr>
      </w:pPr>
      <w:r w:rsidRPr="004A3C86">
        <w:rPr>
          <w:rFonts w:ascii="Bell MT" w:hAnsi="Bell MT"/>
          <w:b/>
          <w:i/>
          <w:color w:val="DE6A5C" w:themeColor="accent2" w:themeTint="99"/>
          <w:u w:val="single"/>
        </w:rPr>
        <w:t>Glucides</w:t>
      </w:r>
      <w:r w:rsidRPr="004A3C86">
        <w:rPr>
          <w:rFonts w:ascii="Bell MT" w:hAnsi="Bell MT"/>
        </w:rPr>
        <w:t xml:space="preserve"> de la famille des oses: nutriment énergétique de l’organisme. Le sucre du lait, le lactose s’hydrolyse en glucose et galactose par l’enzyme lactase. </w:t>
      </w:r>
    </w:p>
    <w:p w:rsidR="00D757B1" w:rsidRPr="004A3C86" w:rsidRDefault="00DE645E" w:rsidP="007E51D1">
      <w:pPr>
        <w:pStyle w:val="Paragraphedeliste"/>
        <w:numPr>
          <w:ilvl w:val="0"/>
          <w:numId w:val="8"/>
        </w:numPr>
        <w:spacing w:before="120" w:after="0" w:line="360" w:lineRule="auto"/>
        <w:ind w:left="714" w:hanging="357"/>
        <w:rPr>
          <w:rFonts w:ascii="Bell MT" w:hAnsi="Bell MT"/>
          <w:b/>
        </w:rPr>
      </w:pPr>
      <w:r w:rsidRPr="00DE645E">
        <w:rPr>
          <w:rFonts w:ascii="Bell MT" w:hAnsi="Bell MT"/>
          <w:b/>
          <w:i/>
          <w:noProof/>
          <w:color w:val="DE6A5C" w:themeColor="accent2" w:themeTint="99"/>
          <w:u w:val="single"/>
          <w:lang w:eastAsia="fr-FR"/>
        </w:rPr>
        <w:pict>
          <v:group id="Groupe 23" o:spid="_x0000_s1038" style="position:absolute;left:0;text-align:left;margin-left:327.4pt;margin-top:6.25pt;width:188.85pt;height:148.05pt;z-index:251669504;mso-width-relative:margin;mso-height-relative:margin" coordsize="38214,2743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14" o:spid="_x0000_s1039" type="#_x0000_t75" alt="http://www.sciences-en-ligne.com/DIST/Data/Ressources/lic2/chimie/chi_exp/materiel/images/montage_filtration.gif" style="position:absolute;width:20185;height:27432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VdKW/AAAA2wAAAA8AAABkcnMvZG93bnJldi54bWxET02LwjAQvS/4H8II3tZUkUWqUYoiiBdZ&#10;K3gdmrEtNpPaxFr99UYQvM3jfc582ZlKtNS40rKC0TACQZxZXXKu4JhufqcgnEfWWFkmBQ9ysFz0&#10;fuYYa3vnf2oPPhchhF2MCgrv61hKlxVk0A1tTRy4s20M+gCbXOoG7yHcVHIcRX/SYMmhocCaVgVl&#10;l8PNKODk+tT79qQf6SRNVrvrcf0cX5Qa9LtkBsJT57/ij3urw/wJvH8JB8jF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VXSlvwAAANsAAAAPAAAAAAAAAAAAAAAAAJ8CAABk&#10;cnMvZG93bnJldi54bWxQSwUGAAAAAAQABAD3AAAAiwMAAAAA&#10;">
              <v:imagedata r:id="rId13" o:title="montage_filtration" recolortarget="black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5" o:spid="_x0000_s1040" type="#_x0000_t32" style="position:absolute;left:12335;top:18805;width:12019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0vsIAAADbAAAADwAAAGRycy9kb3ducmV2LnhtbERP3UrDMBS+F3yHcITdbek2/KEuHWVu&#10;4pXi9AGOzWlT2pyUJHZ1T2+EgXfn4/s9m+1kezGSD61jBctFBoK4crrlRsHnx2H+ACJEZI29Y1Lw&#10;QwG2xfXVBnPtTvxO4zE2IoVwyFGBiXHIpQyVIYth4QbixNXOW4wJ+kZqj6cUbnu5yrI7abHl1GBw&#10;oJ2hqjt+WwXl+mvZlU/7V3uux7f6/HzfGOuVmt1M5SOISFP8F1/cLzrNv4W/X9IBsv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3e0vsIAAADbAAAADwAAAAAAAAAAAAAA&#10;AAChAgAAZHJzL2Rvd25yZXYueG1sUEsFBgAAAAAEAAQA+QAAAJADAAAAAA==&#10;" strokecolor="#d34817 [3204]">
              <v:stroke endarrow="open"/>
            </v:shape>
            <v:shape id="Connecteur droit avec flèche 20" o:spid="_x0000_s1041" type="#_x0000_t32" style="position:absolute;left:12335;top:4572;width:1201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zdm8EAAADbAAAADwAAAGRycy9kb3ducmV2LnhtbERP3WrCMBS+H/gO4Qx2N1MdOOmMUtwc&#10;XjnUPcBZc9oUm5OSxNr59OZC8PLj+1+sBtuKnnxoHCuYjDMQxKXTDdcKfo+b1zmIEJE1to5JwT8F&#10;WC1HTwvMtbvwnvpDrEUK4ZCjAhNjl0sZSkMWw9h1xImrnLcYE/S11B4vKdy2cpplM2mx4dRgsKO1&#10;ofJ0OFsFxdvf5FR8fu3step/quv3e22sV+rleSg+QEQa4kN8d2+1gmlan76kHyCX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bN2bwQAAANsAAAAPAAAAAAAAAAAAAAAA&#10;AKECAABkcnMvZG93bnJldi54bWxQSwUGAAAAAAQABAD5AAAAjwMAAAAA&#10;" strokecolor="#d34817 [3204]">
              <v:stroke endarrow="open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42" type="#_x0000_t202" style="position:absolute;left:22514;top:14504;width:15700;height:107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<v:textbox>
                <w:txbxContent>
                  <w:p w:rsidR="007D0AA9" w:rsidRPr="00F5037F" w:rsidRDefault="007D0AA9" w:rsidP="00F5037F">
                    <w:pPr>
                      <w:jc w:val="center"/>
                      <w:rPr>
                        <w:sz w:val="20"/>
                      </w:rPr>
                    </w:pPr>
                    <w:r w:rsidRPr="00F5037F">
                      <w:rPr>
                        <w:sz w:val="20"/>
                      </w:rPr>
                      <w:t>Filtrat, ici petit lait, phase aqueuse</w:t>
                    </w:r>
                  </w:p>
                </w:txbxContent>
              </v:textbox>
            </v:shape>
            <v:shape id="Zone de texte 22" o:spid="_x0000_s1043" type="#_x0000_t202" style="position:absolute;left:22514;top:1846;width:15697;height:6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<v:textbox>
                <w:txbxContent>
                  <w:p w:rsidR="007D0AA9" w:rsidRDefault="007D0AA9" w:rsidP="00F5037F">
                    <w:pPr>
                      <w:jc w:val="center"/>
                      <w:rPr>
                        <w:sz w:val="18"/>
                      </w:rPr>
                    </w:pPr>
                    <w:r w:rsidRPr="00F5037F">
                      <w:rPr>
                        <w:sz w:val="18"/>
                      </w:rPr>
                      <w:t>Résidu ici le caillé</w:t>
                    </w:r>
                    <w:r>
                      <w:rPr>
                        <w:sz w:val="18"/>
                      </w:rPr>
                      <w:t>.</w:t>
                    </w:r>
                  </w:p>
                  <w:p w:rsidR="007D0AA9" w:rsidRPr="00F5037F" w:rsidRDefault="007D0AA9" w:rsidP="00F5037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Phase </w:t>
                    </w:r>
                    <w:proofErr w:type="spellStart"/>
                    <w:r>
                      <w:rPr>
                        <w:sz w:val="18"/>
                      </w:rPr>
                      <w:t>ins</w:t>
                    </w:r>
                    <w:proofErr w:type="spellEnd"/>
                  </w:p>
                </w:txbxContent>
              </v:textbox>
            </v:shape>
            <w10:wrap type="square"/>
          </v:group>
        </w:pict>
      </w:r>
      <w:r w:rsidR="00566209" w:rsidRPr="004A3C86">
        <w:rPr>
          <w:rFonts w:ascii="Bell MT" w:hAnsi="Bell MT"/>
          <w:b/>
          <w:i/>
          <w:color w:val="DE6A5C" w:themeColor="accent2" w:themeTint="99"/>
          <w:u w:val="single"/>
        </w:rPr>
        <w:t>Protéines</w:t>
      </w:r>
      <w:r w:rsidR="0086579F" w:rsidRPr="004A3C86">
        <w:rPr>
          <w:rFonts w:ascii="Bell MT" w:hAnsi="Bell MT"/>
          <w:b/>
          <w:i/>
          <w:color w:val="DE6A5C" w:themeColor="accent2" w:themeTint="99"/>
          <w:u w:val="single"/>
        </w:rPr>
        <w:t> </w:t>
      </w:r>
      <w:r w:rsidR="0086579F" w:rsidRPr="004A3C86">
        <w:rPr>
          <w:rFonts w:ascii="Bell MT" w:hAnsi="Bell MT"/>
        </w:rPr>
        <w:t>:</w:t>
      </w:r>
      <w:r w:rsidR="00566209" w:rsidRPr="004A3C86">
        <w:rPr>
          <w:rFonts w:ascii="Bell MT" w:hAnsi="Bell MT"/>
        </w:rPr>
        <w:t xml:space="preserve"> très grosse molécule essentielle à la vie. </w:t>
      </w:r>
      <w:r w:rsidR="0086579F" w:rsidRPr="004A3C86">
        <w:rPr>
          <w:rFonts w:ascii="Bell MT" w:hAnsi="Bell MT"/>
        </w:rPr>
        <w:t>Les molécules de caséine, protéine insoluble dans l’eau, sont majoritairement présentes dans le lait. Elles sont responsables de la couleur du lait</w:t>
      </w:r>
      <w:r w:rsidR="0086579F" w:rsidRPr="004A3C86">
        <w:rPr>
          <w:rFonts w:ascii="Bell MT" w:hAnsi="Bell MT"/>
          <w:b/>
        </w:rPr>
        <w:t xml:space="preserve">. Lors de l’acidification du lait (par ajout d’un acide par exemple), elles coagulent pour former le caillé. </w:t>
      </w:r>
    </w:p>
    <w:p w:rsidR="004E6DE0" w:rsidRPr="004A3C86" w:rsidRDefault="00D757B1" w:rsidP="007E51D1">
      <w:pPr>
        <w:pStyle w:val="Paragraphedeliste"/>
        <w:numPr>
          <w:ilvl w:val="0"/>
          <w:numId w:val="8"/>
        </w:numPr>
        <w:spacing w:before="120" w:after="0" w:line="360" w:lineRule="auto"/>
        <w:ind w:left="714" w:hanging="357"/>
        <w:rPr>
          <w:rFonts w:ascii="Bell MT" w:hAnsi="Bell MT"/>
        </w:rPr>
      </w:pPr>
      <w:r w:rsidRPr="004A3C86">
        <w:rPr>
          <w:rFonts w:ascii="Bell MT" w:hAnsi="Bell MT"/>
          <w:b/>
          <w:i/>
          <w:color w:val="DE6A5C" w:themeColor="accent2" w:themeTint="99"/>
          <w:u w:val="single"/>
        </w:rPr>
        <w:t>Le petit lait</w:t>
      </w:r>
      <w:r w:rsidRPr="004A3C86">
        <w:rPr>
          <w:rFonts w:ascii="Bell MT" w:hAnsi="Bell MT"/>
        </w:rPr>
        <w:t xml:space="preserve"> : </w:t>
      </w:r>
      <w:r w:rsidR="0086579F" w:rsidRPr="004A3C86">
        <w:rPr>
          <w:rFonts w:ascii="Bell MT" w:hAnsi="Bell MT"/>
        </w:rPr>
        <w:t>La partie liquide issue de la coagulation</w:t>
      </w:r>
      <w:r w:rsidRPr="004A3C86">
        <w:rPr>
          <w:rFonts w:ascii="Bell MT" w:hAnsi="Bell MT"/>
        </w:rPr>
        <w:t xml:space="preserve"> qui peut être séparé du caillé par </w:t>
      </w:r>
      <w:r w:rsidRPr="004A3C86">
        <w:rPr>
          <w:rFonts w:ascii="Bell MT" w:hAnsi="Bell MT"/>
          <w:b/>
        </w:rPr>
        <w:t>filtration par gravité.</w:t>
      </w:r>
      <w:r w:rsidRPr="004A3C86">
        <w:rPr>
          <w:rFonts w:ascii="Bell MT" w:hAnsi="Bell MT"/>
        </w:rPr>
        <w:t xml:space="preserve"> </w:t>
      </w:r>
    </w:p>
    <w:p w:rsidR="001F40CD" w:rsidRPr="004A3C86" w:rsidRDefault="001F40CD" w:rsidP="007E51D1">
      <w:pPr>
        <w:pStyle w:val="Paragraphedeliste"/>
        <w:numPr>
          <w:ilvl w:val="0"/>
          <w:numId w:val="8"/>
        </w:numPr>
        <w:spacing w:before="120" w:after="0" w:line="360" w:lineRule="auto"/>
        <w:ind w:left="714" w:hanging="357"/>
        <w:rPr>
          <w:rFonts w:ascii="Bell MT" w:hAnsi="Bell MT"/>
        </w:rPr>
      </w:pPr>
      <w:r w:rsidRPr="004A3C86">
        <w:rPr>
          <w:rFonts w:ascii="Bell MT" w:hAnsi="Bell MT"/>
          <w:b/>
          <w:i/>
          <w:color w:val="DE6A5C" w:themeColor="accent2" w:themeTint="99"/>
          <w:u w:val="single"/>
        </w:rPr>
        <w:t>Vitamines :</w:t>
      </w:r>
      <w:r w:rsidRPr="004A3C86">
        <w:rPr>
          <w:rFonts w:ascii="Bell MT" w:hAnsi="Bell MT"/>
        </w:rPr>
        <w:t xml:space="preserve"> </w:t>
      </w:r>
      <w:r w:rsidR="00EC4EFB" w:rsidRPr="004A3C86">
        <w:rPr>
          <w:rFonts w:ascii="Bell MT" w:hAnsi="Bell MT"/>
        </w:rPr>
        <w:t xml:space="preserve">molécules essentielles liposoluble ou hydrosoluble. </w:t>
      </w:r>
    </w:p>
    <w:p w:rsidR="00E13481" w:rsidRDefault="00E13481" w:rsidP="007E51D1">
      <w:pPr>
        <w:pStyle w:val="Paragraphedeliste"/>
        <w:numPr>
          <w:ilvl w:val="0"/>
          <w:numId w:val="8"/>
        </w:numPr>
        <w:spacing w:before="120" w:after="0" w:line="360" w:lineRule="auto"/>
        <w:ind w:left="714" w:hanging="357"/>
        <w:rPr>
          <w:rFonts w:ascii="Bell MT" w:hAnsi="Bell MT"/>
        </w:rPr>
      </w:pPr>
      <w:r w:rsidRPr="004A3C86">
        <w:rPr>
          <w:rFonts w:ascii="Bell MT" w:hAnsi="Bell MT"/>
          <w:b/>
          <w:i/>
          <w:color w:val="DE6A5C" w:themeColor="accent2" w:themeTint="99"/>
          <w:u w:val="single"/>
        </w:rPr>
        <w:t>Sels minéraux et oligoéléments</w:t>
      </w:r>
      <w:r w:rsidRPr="004A3C86">
        <w:rPr>
          <w:rFonts w:ascii="Bell MT" w:hAnsi="Bell MT"/>
        </w:rPr>
        <w:t> : espèces chimiques (comme Ca</w:t>
      </w:r>
      <w:r w:rsidRPr="004A3C86">
        <w:rPr>
          <w:rFonts w:ascii="Bell MT" w:hAnsi="Bell MT"/>
          <w:vertAlign w:val="superscript"/>
        </w:rPr>
        <w:t>2+</w:t>
      </w:r>
      <w:r w:rsidRPr="004A3C86">
        <w:rPr>
          <w:rFonts w:ascii="Bell MT" w:hAnsi="Bell MT"/>
        </w:rPr>
        <w:t>, Fe</w:t>
      </w:r>
      <w:r w:rsidRPr="004A3C86">
        <w:rPr>
          <w:rFonts w:ascii="Bell MT" w:hAnsi="Bell MT"/>
          <w:vertAlign w:val="superscript"/>
        </w:rPr>
        <w:t>2+</w:t>
      </w:r>
      <w:r w:rsidRPr="004A3C86">
        <w:rPr>
          <w:rFonts w:ascii="Bell MT" w:hAnsi="Bell MT"/>
        </w:rPr>
        <w:t xml:space="preserve">)  présentent à l’état de trace dans l’organisme et non synthétisé par le corps. </w:t>
      </w:r>
    </w:p>
    <w:p w:rsidR="006403EE" w:rsidRDefault="006403EE" w:rsidP="006403EE">
      <w:pPr>
        <w:pStyle w:val="Paragraphedeliste"/>
        <w:spacing w:before="120" w:after="0" w:line="360" w:lineRule="auto"/>
        <w:ind w:left="714"/>
        <w:rPr>
          <w:rFonts w:ascii="Bell MT" w:hAnsi="Bell MT"/>
        </w:rPr>
      </w:pPr>
    </w:p>
    <w:p w:rsidR="004A3C86" w:rsidRPr="004A3C86" w:rsidRDefault="00DE645E" w:rsidP="004A3C86">
      <w:pPr>
        <w:pStyle w:val="Paragraphedeliste"/>
        <w:spacing w:before="120" w:after="0" w:line="360" w:lineRule="auto"/>
        <w:ind w:left="714"/>
        <w:rPr>
          <w:rFonts w:ascii="Bell MT" w:hAnsi="Bell MT"/>
        </w:rPr>
      </w:pPr>
      <w:r w:rsidRPr="00DE645E">
        <w:rPr>
          <w:rFonts w:ascii="Freestyle Script" w:eastAsia="PMingLiU" w:hAnsi="Freestyle Script" w:cs="Times New Roman"/>
          <w:bCs/>
          <w:iCs/>
          <w:noProof/>
          <w:sz w:val="32"/>
          <w:szCs w:val="20"/>
          <w:u w:val="thick"/>
          <w:lang w:eastAsia="fr-FR"/>
        </w:rPr>
        <w:lastRenderedPageBreak/>
        <w:pict>
          <v:group id="Groupe 485" o:spid="_x0000_s1044" style="position:absolute;left:0;text-align:left;margin-left:-13.55pt;margin-top:-28.9pt;width:538.45pt;height:579.35pt;z-index:251772928;mso-height-relative:margin" coordsize="67271,35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">
            <v:roundrect id="Rectangle à coins arrondis 486" o:spid="_x0000_s1045" style="position:absolute;top:2501;width:67271;height:32961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VhMQA&#10;AADaAAAADwAAAGRycy9kb3ducmV2LnhtbESPQWvCQBSE74X+h+UJvdWNNoQas5ESUrAeCloFj4/s&#10;Mwlm34bsqum/7woFj8PMfMNkq9F04kqDay0rmE0jEMSV1S3XCvY/n6/vIJxH1thZJgW/5GCVPz9l&#10;mGp74y1dd74WAcIuRQWN930qpasaMuimticO3skOBn2QQy31gLcAN52cR1EiDbYcFhrsqWioOu8u&#10;RoHcl29lWSSLw7ZovzdxvE6+kqNSL5PxYwnC0+gf4f/2WiuI4X4l3A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FlYTEAAAA2gAAAA8AAAAAAAAAAAAAAAAAmAIAAGRycy9k&#10;b3ducmV2LnhtbFBLBQYAAAAABAAEAPUAAACJAwAAAAA=&#10;" filled="f" strokecolor="#323232" strokeweight=".25pt"/>
            <v:roundrect id="Rectangle à coins arrondis 487" o:spid="_x0000_s1046" style="position:absolute;left:431;top:517;width:23577;height:29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l8MQA&#10;AADaAAAADwAAAGRycy9kb3ducmV2LnhtbESP3WoCMRSE7wu+QziCN6VmtVpkNYqKLbVIiz8PcNgc&#10;d1c3J0sSdX37Rij0cpiZb5jJrDGVuJLzpWUFvW4CgjizuuRcwWH//jIC4QOyxsoyKbiTh9m09TTB&#10;VNsbb+m6C7mIEPYpKihCqFMpfVaQQd+1NXH0jtYZDFG6XGqHtwg3lewnyZs0WHJcKLCmZUHZeXcx&#10;ClaXb7tee3963Xz89Jx5Hiy+7lapTruZj0EEasJ/+K/9qRUM4XEl3g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6JfDEAAAA2gAAAA8AAAAAAAAAAAAAAAAAmAIAAGRycy9k&#10;b3ducmV2LnhtbFBLBQYAAAAABAAEAPUAAACJAwAAAAA=&#10;" fillcolor="white [3201]" strokecolor="#918485 [3208]" strokeweight=".31747mm">
              <v:textbox>
                <w:txbxContent>
                  <w:p w:rsidR="007D0AA9" w:rsidRPr="00F84E45" w:rsidRDefault="007D0AA9" w:rsidP="00B61BCE">
                    <w:pPr>
                      <w:spacing w:line="288" w:lineRule="auto"/>
                      <w:jc w:val="center"/>
                      <w:rPr>
                        <w:rFonts w:eastAsiaTheme="minorEastAsia"/>
                        <w:i/>
                        <w:iCs/>
                        <w:sz w:val="20"/>
                        <w:szCs w:val="20"/>
                      </w:rPr>
                    </w:pPr>
                    <w:r w:rsidRPr="00F84E45">
                      <w:rPr>
                        <w:rFonts w:eastAsiaTheme="minorEastAsia"/>
                        <w:i/>
                        <w:iCs/>
                        <w:sz w:val="20"/>
                        <w:szCs w:val="20"/>
                      </w:rPr>
                      <w:t xml:space="preserve">Document ressource </w:t>
                    </w:r>
                    <w:r>
                      <w:rPr>
                        <w:rFonts w:eastAsiaTheme="minorEastAsia"/>
                        <w:i/>
                        <w:iCs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roundrect>
            <v:rect id="Rectangle 488" o:spid="_x0000_s1047" style="position:absolute;left:23377;width:41053;height:3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HtMQA&#10;AADaAAAADwAAAGRycy9kb3ducmV2LnhtbESPT2sCMRTE7wW/Q3iCt5qtlq2uRrGFUg8FqX/uj80z&#10;Wbt5WTZR1356Uyj0OMzMb5j5snO1uFAbKs8KnoYZCOLS64qNgv3u/XECIkRkjbVnUnCjAMtF72GO&#10;hfZX/qLLNhqRIBwKVGBjbAopQ2nJYRj6hjh5R986jEm2RuoWrwnuajnKslw6rDgtWGzozVL5vT07&#10;BZvP6avJ48vpcP5g+3ybnMzY/ig16HerGYhIXfwP/7XXWkEOv1fSD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Vh7TEAAAA2gAAAA8AAAAAAAAAAAAAAAAAmAIAAGRycy9k&#10;b3ducmV2LnhtbFBLBQYAAAAABAAEAPUAAACJAwAAAAA=&#10;" fillcolor="#918485 [3208]" strokecolor="white [3201]" strokeweight=".55556mm">
              <v:shadow on="t" color="black" opacity="22936f" origin=",.5" offset="0"/>
              <v:textbox>
                <w:txbxContent>
                  <w:p w:rsidR="007D0AA9" w:rsidRPr="007C5C2C" w:rsidRDefault="007D0AA9" w:rsidP="00B61BCE">
                    <w:pPr>
                      <w:spacing w:line="288" w:lineRule="auto"/>
                      <w:jc w:val="center"/>
                      <w:rPr>
                        <w:rFonts w:ascii="Bell MT" w:eastAsiaTheme="minorEastAsia" w:hAnsi="Bell MT"/>
                        <w:i/>
                        <w:iCs/>
                        <w:color w:val="FFFFFF" w:themeColor="background1"/>
                        <w:sz w:val="32"/>
                        <w:szCs w:val="20"/>
                      </w:rPr>
                    </w:pPr>
                    <w:r>
                      <w:rPr>
                        <w:rFonts w:ascii="Bell MT" w:eastAsiaTheme="minorEastAsia" w:hAnsi="Bell MT"/>
                        <w:i/>
                        <w:iCs/>
                        <w:color w:val="FFFFFF" w:themeColor="background1"/>
                        <w:sz w:val="32"/>
                        <w:szCs w:val="20"/>
                      </w:rPr>
                      <w:t>Tests d’identification</w:t>
                    </w:r>
                  </w:p>
                </w:txbxContent>
              </v:textbox>
            </v:rect>
          </v:group>
        </w:pict>
      </w:r>
    </w:p>
    <w:p w:rsidR="004A3C86" w:rsidRDefault="004A3C86" w:rsidP="007E51D1">
      <w:pPr>
        <w:spacing w:line="360" w:lineRule="auto"/>
      </w:pPr>
    </w:p>
    <w:p w:rsidR="005E333A" w:rsidRPr="004A3C86" w:rsidRDefault="004A3C86" w:rsidP="004A3C86">
      <w:pPr>
        <w:pStyle w:val="Paragraphedeliste"/>
        <w:numPr>
          <w:ilvl w:val="0"/>
          <w:numId w:val="8"/>
        </w:numPr>
        <w:spacing w:before="120" w:after="0" w:line="360" w:lineRule="auto"/>
        <w:ind w:left="714" w:hanging="357"/>
        <w:rPr>
          <w:rFonts w:ascii="Bell MT" w:hAnsi="Bell MT"/>
        </w:rPr>
      </w:pPr>
      <w:r w:rsidRPr="004A3C86">
        <w:rPr>
          <w:rFonts w:ascii="Bell MT" w:hAnsi="Bell MT"/>
        </w:rPr>
        <w:t>Tests des espèces chimiques</w:t>
      </w:r>
      <w:r>
        <w:rPr>
          <w:rFonts w:ascii="Bell MT" w:hAnsi="Bell MT"/>
        </w:rPr>
        <w:t xml:space="preserve"> non ioniques</w:t>
      </w:r>
    </w:p>
    <w:tbl>
      <w:tblPr>
        <w:tblStyle w:val="Listeclaire-Accent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0"/>
        <w:gridCol w:w="2004"/>
        <w:gridCol w:w="3101"/>
        <w:gridCol w:w="2677"/>
      </w:tblGrid>
      <w:tr w:rsidR="004A3C86" w:rsidRPr="004A3C86" w:rsidTr="005268B6">
        <w:trPr>
          <w:cnfStyle w:val="100000000000"/>
        </w:trPr>
        <w:tc>
          <w:tcPr>
            <w:cnfStyle w:val="001000000000"/>
            <w:tcW w:w="2640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Réactif test</w:t>
            </w:r>
          </w:p>
        </w:tc>
        <w:tc>
          <w:tcPr>
            <w:tcW w:w="2004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100000000000"/>
              <w:rPr>
                <w:rFonts w:ascii="Bell MT" w:hAnsi="Bell MT"/>
              </w:rPr>
            </w:pPr>
            <w:r>
              <w:rPr>
                <w:rFonts w:ascii="Bell MT" w:hAnsi="Bell MT"/>
              </w:rPr>
              <w:t>Forme du réactif</w:t>
            </w:r>
          </w:p>
        </w:tc>
        <w:tc>
          <w:tcPr>
            <w:tcW w:w="3101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100000000000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Résultat si test positif</w:t>
            </w:r>
          </w:p>
        </w:tc>
        <w:tc>
          <w:tcPr>
            <w:tcW w:w="2677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100000000000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Espèce chimique identifiée</w:t>
            </w:r>
          </w:p>
        </w:tc>
      </w:tr>
      <w:tr w:rsidR="004A3C86" w:rsidRPr="004A3C86" w:rsidTr="005268B6">
        <w:trPr>
          <w:cnfStyle w:val="000000100000"/>
        </w:trPr>
        <w:tc>
          <w:tcPr>
            <w:cnfStyle w:val="001000000000"/>
            <w:tcW w:w="2640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Rouge soudan</w:t>
            </w:r>
            <w:r>
              <w:rPr>
                <w:rFonts w:ascii="Bell MT" w:hAnsi="Bell MT"/>
              </w:rPr>
              <w:t xml:space="preserve"> </w:t>
            </w:r>
          </w:p>
        </w:tc>
        <w:tc>
          <w:tcPr>
            <w:tcW w:w="2004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000000100000"/>
              <w:rPr>
                <w:rFonts w:ascii="Bell MT" w:hAnsi="Bell MT"/>
              </w:rPr>
            </w:pPr>
            <w:r>
              <w:rPr>
                <w:rFonts w:ascii="Bell MT" w:hAnsi="Bell MT"/>
              </w:rPr>
              <w:t>Liquide</w:t>
            </w:r>
          </w:p>
        </w:tc>
        <w:tc>
          <w:tcPr>
            <w:tcW w:w="3101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000000100000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Présence de gouttelettes orangée</w:t>
            </w:r>
          </w:p>
        </w:tc>
        <w:tc>
          <w:tcPr>
            <w:tcW w:w="2677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000000100000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Les lipides</w:t>
            </w:r>
          </w:p>
        </w:tc>
      </w:tr>
      <w:tr w:rsidR="004A3C86" w:rsidRPr="004A3C86" w:rsidTr="005268B6">
        <w:tc>
          <w:tcPr>
            <w:cnfStyle w:val="001000000000"/>
            <w:tcW w:w="2640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Du Biuret</w:t>
            </w:r>
          </w:p>
        </w:tc>
        <w:tc>
          <w:tcPr>
            <w:tcW w:w="2004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000000000000"/>
              <w:rPr>
                <w:rFonts w:ascii="Bell MT" w:hAnsi="Bell MT"/>
              </w:rPr>
            </w:pPr>
            <w:r>
              <w:rPr>
                <w:rFonts w:ascii="Bell MT" w:hAnsi="Bell MT"/>
              </w:rPr>
              <w:t>Liquide</w:t>
            </w:r>
          </w:p>
        </w:tc>
        <w:tc>
          <w:tcPr>
            <w:tcW w:w="3101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000000000000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Coloration violette</w:t>
            </w:r>
          </w:p>
        </w:tc>
        <w:tc>
          <w:tcPr>
            <w:tcW w:w="2677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000000000000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Les protéines</w:t>
            </w:r>
          </w:p>
        </w:tc>
      </w:tr>
      <w:tr w:rsidR="004A3C86" w:rsidRPr="004A3C86" w:rsidTr="005268B6">
        <w:trPr>
          <w:cnfStyle w:val="000000100000"/>
        </w:trPr>
        <w:tc>
          <w:tcPr>
            <w:cnfStyle w:val="001000000000"/>
            <w:tcW w:w="2640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Liqueur de Fehling chauffée</w:t>
            </w:r>
          </w:p>
        </w:tc>
        <w:tc>
          <w:tcPr>
            <w:tcW w:w="2004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000000100000"/>
              <w:rPr>
                <w:rFonts w:ascii="Bell MT" w:hAnsi="Bell MT"/>
              </w:rPr>
            </w:pPr>
            <w:r>
              <w:rPr>
                <w:rFonts w:ascii="Bell MT" w:hAnsi="Bell MT"/>
              </w:rPr>
              <w:t>Liquide</w:t>
            </w:r>
          </w:p>
        </w:tc>
        <w:tc>
          <w:tcPr>
            <w:tcW w:w="3101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000000100000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Précipité rouge brique</w:t>
            </w:r>
          </w:p>
        </w:tc>
        <w:tc>
          <w:tcPr>
            <w:tcW w:w="2677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000000100000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Glucides tels glucose, galactose, lactose</w:t>
            </w:r>
          </w:p>
        </w:tc>
      </w:tr>
      <w:tr w:rsidR="004A3C86" w:rsidRPr="004A3C86" w:rsidTr="005268B6">
        <w:tc>
          <w:tcPr>
            <w:cnfStyle w:val="001000000000"/>
            <w:tcW w:w="2640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Sulfate de cuivre anhydre</w:t>
            </w:r>
          </w:p>
        </w:tc>
        <w:tc>
          <w:tcPr>
            <w:tcW w:w="2004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000000000000"/>
              <w:rPr>
                <w:rFonts w:ascii="Bell MT" w:hAnsi="Bell MT"/>
              </w:rPr>
            </w:pPr>
            <w:r>
              <w:rPr>
                <w:rFonts w:ascii="Bell MT" w:hAnsi="Bell MT"/>
              </w:rPr>
              <w:t>Solide blanc</w:t>
            </w:r>
          </w:p>
        </w:tc>
        <w:tc>
          <w:tcPr>
            <w:tcW w:w="3101" w:type="dxa"/>
            <w:vAlign w:val="center"/>
          </w:tcPr>
          <w:p w:rsidR="004A3C86" w:rsidRPr="004A3C86" w:rsidRDefault="004A3C86" w:rsidP="003417B5">
            <w:pPr>
              <w:spacing w:before="120" w:after="0" w:line="360" w:lineRule="auto"/>
              <w:jc w:val="center"/>
              <w:cnfStyle w:val="000000000000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Coloration bleue</w:t>
            </w:r>
          </w:p>
        </w:tc>
        <w:tc>
          <w:tcPr>
            <w:tcW w:w="2677" w:type="dxa"/>
            <w:vAlign w:val="center"/>
          </w:tcPr>
          <w:p w:rsidR="004A3C86" w:rsidRPr="007D0AA9" w:rsidRDefault="004A3C86" w:rsidP="003417B5">
            <w:pPr>
              <w:spacing w:before="120" w:after="0" w:line="360" w:lineRule="auto"/>
              <w:jc w:val="center"/>
              <w:cnfStyle w:val="000000000000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Eau</w:t>
            </w:r>
            <w:r w:rsidR="007D0AA9">
              <w:rPr>
                <w:rFonts w:ascii="Bell MT" w:hAnsi="Bell MT"/>
              </w:rPr>
              <w:t> : H</w:t>
            </w:r>
            <w:r w:rsidR="007D0AA9">
              <w:rPr>
                <w:rFonts w:ascii="Bell MT" w:hAnsi="Bell MT"/>
                <w:vertAlign w:val="subscript"/>
              </w:rPr>
              <w:t>2</w:t>
            </w:r>
            <w:r w:rsidR="007D0AA9">
              <w:rPr>
                <w:rFonts w:ascii="Bell MT" w:hAnsi="Bell MT"/>
              </w:rPr>
              <w:t>O</w:t>
            </w:r>
          </w:p>
        </w:tc>
      </w:tr>
    </w:tbl>
    <w:p w:rsidR="007D0AA9" w:rsidRPr="004A3C86" w:rsidRDefault="007D0AA9" w:rsidP="007D0AA9">
      <w:pPr>
        <w:pStyle w:val="Paragraphedeliste"/>
        <w:numPr>
          <w:ilvl w:val="0"/>
          <w:numId w:val="8"/>
        </w:numPr>
        <w:spacing w:before="120" w:after="0" w:line="360" w:lineRule="auto"/>
        <w:ind w:left="714" w:hanging="357"/>
        <w:rPr>
          <w:rFonts w:ascii="Bell MT" w:hAnsi="Bell MT"/>
        </w:rPr>
      </w:pPr>
      <w:r w:rsidRPr="004A3C86">
        <w:rPr>
          <w:rFonts w:ascii="Bell MT" w:hAnsi="Bell MT"/>
        </w:rPr>
        <w:t>Tests des espèces chimiques</w:t>
      </w:r>
      <w:r>
        <w:rPr>
          <w:rFonts w:ascii="Bell MT" w:hAnsi="Bell MT"/>
        </w:rPr>
        <w:t xml:space="preserve"> ioniques</w:t>
      </w:r>
    </w:p>
    <w:tbl>
      <w:tblPr>
        <w:tblStyle w:val="Listeclaire-Accent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2"/>
        <w:gridCol w:w="1991"/>
        <w:gridCol w:w="3078"/>
        <w:gridCol w:w="2661"/>
      </w:tblGrid>
      <w:tr w:rsidR="007D0AA9" w:rsidRPr="004A3C86" w:rsidTr="009079E2">
        <w:trPr>
          <w:cnfStyle w:val="100000000000"/>
        </w:trPr>
        <w:tc>
          <w:tcPr>
            <w:cnfStyle w:val="001000000000"/>
            <w:tcW w:w="2692" w:type="dxa"/>
            <w:vAlign w:val="center"/>
          </w:tcPr>
          <w:p w:rsidR="007D0AA9" w:rsidRPr="004A3C86" w:rsidRDefault="007D0AA9" w:rsidP="007D0AA9">
            <w:pPr>
              <w:spacing w:before="120" w:after="0" w:line="360" w:lineRule="auto"/>
              <w:jc w:val="center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Réactif test</w:t>
            </w:r>
          </w:p>
        </w:tc>
        <w:tc>
          <w:tcPr>
            <w:tcW w:w="1991" w:type="dxa"/>
            <w:vAlign w:val="center"/>
          </w:tcPr>
          <w:p w:rsidR="007D0AA9" w:rsidRPr="004A3C86" w:rsidRDefault="007D0AA9" w:rsidP="007D0AA9">
            <w:pPr>
              <w:spacing w:before="120" w:after="0" w:line="360" w:lineRule="auto"/>
              <w:jc w:val="center"/>
              <w:cnfStyle w:val="100000000000"/>
              <w:rPr>
                <w:rFonts w:ascii="Bell MT" w:hAnsi="Bell MT"/>
              </w:rPr>
            </w:pPr>
            <w:r>
              <w:rPr>
                <w:rFonts w:ascii="Bell MT" w:hAnsi="Bell MT"/>
              </w:rPr>
              <w:t>Forme du réactif</w:t>
            </w:r>
          </w:p>
        </w:tc>
        <w:tc>
          <w:tcPr>
            <w:tcW w:w="3078" w:type="dxa"/>
            <w:vAlign w:val="center"/>
          </w:tcPr>
          <w:p w:rsidR="007D0AA9" w:rsidRPr="004A3C86" w:rsidRDefault="007D0AA9" w:rsidP="007D0AA9">
            <w:pPr>
              <w:spacing w:before="120" w:after="0" w:line="360" w:lineRule="auto"/>
              <w:jc w:val="center"/>
              <w:cnfStyle w:val="100000000000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Résultat si test positif</w:t>
            </w:r>
          </w:p>
        </w:tc>
        <w:tc>
          <w:tcPr>
            <w:tcW w:w="2661" w:type="dxa"/>
            <w:vAlign w:val="center"/>
          </w:tcPr>
          <w:p w:rsidR="007D0AA9" w:rsidRPr="004A3C86" w:rsidRDefault="007D0AA9" w:rsidP="007D0AA9">
            <w:pPr>
              <w:spacing w:before="120" w:after="0" w:line="360" w:lineRule="auto"/>
              <w:jc w:val="center"/>
              <w:cnfStyle w:val="100000000000"/>
              <w:rPr>
                <w:rFonts w:ascii="Bell MT" w:hAnsi="Bell MT"/>
              </w:rPr>
            </w:pPr>
            <w:r w:rsidRPr="004A3C86">
              <w:rPr>
                <w:rFonts w:ascii="Bell MT" w:hAnsi="Bell MT"/>
              </w:rPr>
              <w:t>Espèce chimique identifiée</w:t>
            </w:r>
          </w:p>
        </w:tc>
      </w:tr>
      <w:tr w:rsidR="007D0AA9" w:rsidRPr="004A3C86" w:rsidTr="009079E2">
        <w:trPr>
          <w:cnfStyle w:val="000000100000"/>
        </w:trPr>
        <w:tc>
          <w:tcPr>
            <w:cnfStyle w:val="001000000000"/>
            <w:tcW w:w="2692" w:type="dxa"/>
            <w:vAlign w:val="center"/>
          </w:tcPr>
          <w:p w:rsidR="007D0AA9" w:rsidRPr="004A3C86" w:rsidRDefault="005268B6" w:rsidP="007D0AA9">
            <w:pPr>
              <w:spacing w:before="120" w:after="0" w:line="360" w:lineRule="auto"/>
              <w:jc w:val="center"/>
              <w:rPr>
                <w:rFonts w:ascii="Bell MT" w:hAnsi="Bell MT"/>
              </w:rPr>
            </w:pPr>
            <w:r w:rsidRPr="00665B11">
              <w:rPr>
                <w:rFonts w:ascii="Bell MT" w:hAnsi="Bell MT"/>
              </w:rPr>
              <w:t>Au nitrate d’argent</w:t>
            </w:r>
          </w:p>
        </w:tc>
        <w:tc>
          <w:tcPr>
            <w:tcW w:w="1991" w:type="dxa"/>
            <w:vAlign w:val="center"/>
          </w:tcPr>
          <w:p w:rsidR="007D0AA9" w:rsidRPr="004A3C86" w:rsidRDefault="005268B6" w:rsidP="007D0AA9">
            <w:pPr>
              <w:spacing w:before="120" w:after="0" w:line="360" w:lineRule="auto"/>
              <w:jc w:val="center"/>
              <w:cnfStyle w:val="000000100000"/>
              <w:rPr>
                <w:rFonts w:ascii="Bell MT" w:hAnsi="Bell MT"/>
              </w:rPr>
            </w:pPr>
            <w:r>
              <w:rPr>
                <w:rFonts w:ascii="Bell MT" w:hAnsi="Bell MT"/>
              </w:rPr>
              <w:t>Liquide</w:t>
            </w:r>
          </w:p>
        </w:tc>
        <w:tc>
          <w:tcPr>
            <w:tcW w:w="3078" w:type="dxa"/>
            <w:vAlign w:val="center"/>
          </w:tcPr>
          <w:p w:rsidR="007D0AA9" w:rsidRPr="004A3C86" w:rsidRDefault="005268B6" w:rsidP="007D0AA9">
            <w:pPr>
              <w:spacing w:before="120" w:after="0" w:line="360" w:lineRule="auto"/>
              <w:jc w:val="center"/>
              <w:cnfStyle w:val="000000100000"/>
              <w:rPr>
                <w:rFonts w:ascii="Bell MT" w:hAnsi="Bell MT"/>
              </w:rPr>
            </w:pPr>
            <w:r w:rsidRPr="00665B11">
              <w:rPr>
                <w:rFonts w:ascii="Bell MT" w:hAnsi="Bell MT"/>
              </w:rPr>
              <w:t>Précipité blanc qui noircit à la lumière</w:t>
            </w:r>
          </w:p>
        </w:tc>
        <w:tc>
          <w:tcPr>
            <w:tcW w:w="2661" w:type="dxa"/>
            <w:vAlign w:val="center"/>
          </w:tcPr>
          <w:p w:rsidR="00665B11" w:rsidRDefault="005268B6" w:rsidP="007D0AA9">
            <w:pPr>
              <w:spacing w:before="120" w:after="0" w:line="360" w:lineRule="auto"/>
              <w:jc w:val="center"/>
              <w:cnfStyle w:val="000000100000"/>
              <w:rPr>
                <w:rFonts w:ascii="Bell MT" w:hAnsi="Bell MT"/>
              </w:rPr>
            </w:pPr>
            <w:r w:rsidRPr="00665B11">
              <w:rPr>
                <w:rFonts w:ascii="Bell MT" w:hAnsi="Bell MT"/>
              </w:rPr>
              <w:t xml:space="preserve">Les ions Chlorures : </w:t>
            </w:r>
          </w:p>
          <w:p w:rsidR="007D0AA9" w:rsidRPr="004A3C86" w:rsidRDefault="005268B6" w:rsidP="007D0AA9">
            <w:pPr>
              <w:spacing w:before="120" w:after="0" w:line="360" w:lineRule="auto"/>
              <w:jc w:val="center"/>
              <w:cnfStyle w:val="000000100000"/>
              <w:rPr>
                <w:rFonts w:ascii="Bell MT" w:hAnsi="Bell MT"/>
              </w:rPr>
            </w:pPr>
            <w:r w:rsidRPr="00665B11">
              <w:rPr>
                <w:rFonts w:ascii="Bell MT" w:hAnsi="Bell MT"/>
              </w:rPr>
              <w:t>Cl</w:t>
            </w:r>
            <w:r w:rsidRPr="00665B11">
              <w:rPr>
                <w:rFonts w:ascii="Bell MT" w:hAnsi="Bell MT"/>
                <w:vertAlign w:val="superscript"/>
              </w:rPr>
              <w:t>-</w:t>
            </w:r>
            <w:r w:rsidRPr="00665B11">
              <w:rPr>
                <w:rFonts w:ascii="Bell MT" w:hAnsi="Bell MT"/>
              </w:rPr>
              <w:t>(</w:t>
            </w:r>
            <w:proofErr w:type="spellStart"/>
            <w:r w:rsidRPr="00665B11">
              <w:rPr>
                <w:rFonts w:ascii="Bell MT" w:hAnsi="Bell MT"/>
              </w:rPr>
              <w:t>aq</w:t>
            </w:r>
            <w:proofErr w:type="spellEnd"/>
            <w:r w:rsidRPr="00665B11">
              <w:rPr>
                <w:rFonts w:ascii="Bell MT" w:hAnsi="Bell MT"/>
              </w:rPr>
              <w:t>)</w:t>
            </w:r>
          </w:p>
        </w:tc>
      </w:tr>
      <w:tr w:rsidR="005268B6" w:rsidRPr="004A3C86" w:rsidTr="009079E2">
        <w:tc>
          <w:tcPr>
            <w:cnfStyle w:val="001000000000"/>
            <w:tcW w:w="2692" w:type="dxa"/>
            <w:vAlign w:val="center"/>
          </w:tcPr>
          <w:p w:rsidR="005268B6" w:rsidRPr="004A3C86" w:rsidRDefault="005268B6" w:rsidP="007D0AA9">
            <w:pPr>
              <w:spacing w:before="120" w:after="0" w:line="360" w:lineRule="auto"/>
              <w:jc w:val="center"/>
              <w:rPr>
                <w:rFonts w:ascii="Bell MT" w:hAnsi="Bell MT"/>
              </w:rPr>
            </w:pPr>
            <w:r w:rsidRPr="00665B11">
              <w:rPr>
                <w:rFonts w:ascii="Bell MT" w:hAnsi="Bell MT"/>
              </w:rPr>
              <w:t>A l’oxalate d’ammonium</w:t>
            </w:r>
          </w:p>
        </w:tc>
        <w:tc>
          <w:tcPr>
            <w:tcW w:w="1991" w:type="dxa"/>
            <w:vAlign w:val="center"/>
          </w:tcPr>
          <w:p w:rsidR="005268B6" w:rsidRPr="00665B11" w:rsidRDefault="005268B6" w:rsidP="007D0AA9">
            <w:pPr>
              <w:spacing w:before="120" w:after="0" w:line="360" w:lineRule="auto"/>
              <w:jc w:val="center"/>
              <w:cnfStyle w:val="000000000000"/>
              <w:rPr>
                <w:rFonts w:ascii="Bell MT" w:hAnsi="Bell MT"/>
                <w:bCs/>
              </w:rPr>
            </w:pPr>
            <w:r w:rsidRPr="00665B11">
              <w:rPr>
                <w:rFonts w:ascii="Bell MT" w:hAnsi="Bell MT"/>
                <w:bCs/>
              </w:rPr>
              <w:t>Liquide</w:t>
            </w:r>
          </w:p>
        </w:tc>
        <w:tc>
          <w:tcPr>
            <w:tcW w:w="3078" w:type="dxa"/>
            <w:vAlign w:val="center"/>
          </w:tcPr>
          <w:p w:rsidR="005268B6" w:rsidRPr="00665B11" w:rsidRDefault="005268B6" w:rsidP="007D0AA9">
            <w:pPr>
              <w:spacing w:before="120" w:after="0" w:line="360" w:lineRule="auto"/>
              <w:jc w:val="center"/>
              <w:cnfStyle w:val="000000000000"/>
              <w:rPr>
                <w:rFonts w:ascii="Bell MT" w:hAnsi="Bell MT"/>
                <w:bCs/>
              </w:rPr>
            </w:pPr>
            <w:r w:rsidRPr="00665B11">
              <w:rPr>
                <w:rFonts w:ascii="Bell MT" w:hAnsi="Bell MT"/>
                <w:bCs/>
              </w:rPr>
              <w:t>Précipité blanc</w:t>
            </w:r>
          </w:p>
        </w:tc>
        <w:tc>
          <w:tcPr>
            <w:tcW w:w="2661" w:type="dxa"/>
          </w:tcPr>
          <w:p w:rsidR="005268B6" w:rsidRPr="00665B11" w:rsidRDefault="005268B6" w:rsidP="00753CB5">
            <w:pPr>
              <w:cnfStyle w:val="000000000000"/>
              <w:rPr>
                <w:rFonts w:ascii="Bell MT" w:hAnsi="Bell MT"/>
                <w:bCs/>
              </w:rPr>
            </w:pPr>
            <w:r w:rsidRPr="00665B11">
              <w:rPr>
                <w:rFonts w:ascii="Bell MT" w:hAnsi="Bell MT"/>
                <w:bCs/>
              </w:rPr>
              <w:t>Les ions calcium II : Ca</w:t>
            </w:r>
            <w:r w:rsidRPr="00665B11">
              <w:rPr>
                <w:rFonts w:ascii="Bell MT" w:hAnsi="Bell MT"/>
                <w:bCs/>
                <w:vertAlign w:val="superscript"/>
              </w:rPr>
              <w:t>2</w:t>
            </w:r>
            <w:proofErr w:type="gramStart"/>
            <w:r w:rsidRPr="00665B11">
              <w:rPr>
                <w:rFonts w:ascii="Bell MT" w:hAnsi="Bell MT"/>
                <w:bCs/>
                <w:vertAlign w:val="superscript"/>
              </w:rPr>
              <w:t>+(</w:t>
            </w:r>
            <w:proofErr w:type="spellStart"/>
            <w:proofErr w:type="gramEnd"/>
            <w:r w:rsidRPr="00665B11">
              <w:rPr>
                <w:rFonts w:ascii="Bell MT" w:hAnsi="Bell MT"/>
                <w:bCs/>
              </w:rPr>
              <w:t>aq</w:t>
            </w:r>
            <w:proofErr w:type="spellEnd"/>
            <w:r w:rsidRPr="00665B11">
              <w:rPr>
                <w:rFonts w:ascii="Bell MT" w:hAnsi="Bell MT"/>
                <w:bCs/>
              </w:rPr>
              <w:t>)</w:t>
            </w:r>
          </w:p>
        </w:tc>
      </w:tr>
      <w:tr w:rsidR="005268B6" w:rsidRPr="004A3C86" w:rsidTr="009079E2">
        <w:trPr>
          <w:cnfStyle w:val="000000100000"/>
        </w:trPr>
        <w:tc>
          <w:tcPr>
            <w:cnfStyle w:val="001000000000"/>
            <w:tcW w:w="2692" w:type="dxa"/>
            <w:vAlign w:val="center"/>
          </w:tcPr>
          <w:p w:rsidR="005268B6" w:rsidRPr="004A3C86" w:rsidRDefault="009079E2" w:rsidP="007D0AA9">
            <w:pPr>
              <w:spacing w:before="120" w:after="0" w:line="360" w:lineRule="auto"/>
              <w:jc w:val="center"/>
              <w:rPr>
                <w:rFonts w:ascii="Bell MT" w:hAnsi="Bell MT"/>
              </w:rPr>
            </w:pPr>
            <w:r w:rsidRPr="00665B11">
              <w:rPr>
                <w:rFonts w:ascii="Bell MT" w:hAnsi="Bell MT"/>
              </w:rPr>
              <w:t>hexacyanoferrate(III)</w:t>
            </w:r>
          </w:p>
        </w:tc>
        <w:tc>
          <w:tcPr>
            <w:tcW w:w="1991" w:type="dxa"/>
            <w:vAlign w:val="center"/>
          </w:tcPr>
          <w:p w:rsidR="005268B6" w:rsidRPr="004A3C86" w:rsidRDefault="009079E2" w:rsidP="007D0AA9">
            <w:pPr>
              <w:spacing w:before="120" w:after="0" w:line="360" w:lineRule="auto"/>
              <w:jc w:val="center"/>
              <w:cnfStyle w:val="000000100000"/>
              <w:rPr>
                <w:rFonts w:ascii="Bell MT" w:hAnsi="Bell MT"/>
              </w:rPr>
            </w:pPr>
            <w:r>
              <w:rPr>
                <w:rFonts w:ascii="Bell MT" w:hAnsi="Bell MT"/>
              </w:rPr>
              <w:t>Liquide</w:t>
            </w:r>
          </w:p>
        </w:tc>
        <w:tc>
          <w:tcPr>
            <w:tcW w:w="3078" w:type="dxa"/>
            <w:vAlign w:val="center"/>
          </w:tcPr>
          <w:p w:rsidR="005268B6" w:rsidRPr="004A3C86" w:rsidRDefault="009079E2" w:rsidP="007D0AA9">
            <w:pPr>
              <w:spacing w:before="120" w:after="0" w:line="360" w:lineRule="auto"/>
              <w:jc w:val="center"/>
              <w:cnfStyle w:val="000000100000"/>
              <w:rPr>
                <w:rFonts w:ascii="Bell MT" w:hAnsi="Bell MT"/>
              </w:rPr>
            </w:pPr>
            <w:r w:rsidRPr="00665B11">
              <w:rPr>
                <w:rFonts w:ascii="Bell MT" w:hAnsi="Bell MT"/>
                <w:bCs/>
              </w:rPr>
              <w:t xml:space="preserve">bleu de </w:t>
            </w:r>
            <w:proofErr w:type="spellStart"/>
            <w:r w:rsidRPr="00665B11">
              <w:rPr>
                <w:rFonts w:ascii="Bell MT" w:hAnsi="Bell MT"/>
                <w:bCs/>
              </w:rPr>
              <w:t>Turnbull</w:t>
            </w:r>
            <w:proofErr w:type="spellEnd"/>
            <w:r w:rsidRPr="009079E2">
              <w:rPr>
                <w:rFonts w:ascii="Bell MT" w:hAnsi="Bell MT"/>
              </w:rPr>
              <w:t xml:space="preserve"> (bleu de Prusse)</w:t>
            </w:r>
          </w:p>
        </w:tc>
        <w:tc>
          <w:tcPr>
            <w:tcW w:w="2661" w:type="dxa"/>
            <w:vAlign w:val="center"/>
          </w:tcPr>
          <w:p w:rsidR="005268B6" w:rsidRPr="009079E2" w:rsidRDefault="009079E2" w:rsidP="007D0AA9">
            <w:pPr>
              <w:spacing w:before="120" w:after="0" w:line="360" w:lineRule="auto"/>
              <w:jc w:val="center"/>
              <w:cnfStyle w:val="000000100000"/>
              <w:rPr>
                <w:rFonts w:ascii="Bell MT" w:hAnsi="Bell MT"/>
              </w:rPr>
            </w:pPr>
            <w:r>
              <w:rPr>
                <w:rFonts w:ascii="Bell MT" w:hAnsi="Bell MT"/>
              </w:rPr>
              <w:t>Les ions fer II : Fe</w:t>
            </w:r>
            <w:r w:rsidRPr="00665B11">
              <w:rPr>
                <w:rFonts w:ascii="Bell MT" w:hAnsi="Bell MT"/>
                <w:vertAlign w:val="superscript"/>
              </w:rPr>
              <w:t>2+</w:t>
            </w:r>
            <w:r>
              <w:rPr>
                <w:rFonts w:ascii="Bell MT" w:hAnsi="Bell MT"/>
              </w:rPr>
              <w:t xml:space="preserve"> (</w:t>
            </w:r>
            <w:proofErr w:type="spellStart"/>
            <w:r>
              <w:rPr>
                <w:rFonts w:ascii="Bell MT" w:hAnsi="Bell MT"/>
              </w:rPr>
              <w:t>aq</w:t>
            </w:r>
            <w:proofErr w:type="spellEnd"/>
            <w:r>
              <w:rPr>
                <w:rFonts w:ascii="Bell MT" w:hAnsi="Bell MT"/>
              </w:rPr>
              <w:t>)</w:t>
            </w:r>
          </w:p>
        </w:tc>
      </w:tr>
    </w:tbl>
    <w:p w:rsidR="007D0AA9" w:rsidRDefault="007D0AA9" w:rsidP="007E51D1">
      <w:pPr>
        <w:spacing w:line="360" w:lineRule="auto"/>
        <w:rPr>
          <w:rFonts w:ascii="Corbel" w:eastAsia="PMingLiU" w:hAnsi="Corbel" w:cs="Times New Roman"/>
          <w:bCs/>
          <w:i/>
          <w:iCs/>
          <w:szCs w:val="20"/>
        </w:rPr>
      </w:pPr>
    </w:p>
    <w:p w:rsidR="00665B11" w:rsidRDefault="00665B11" w:rsidP="007E51D1">
      <w:pPr>
        <w:spacing w:line="360" w:lineRule="auto"/>
        <w:rPr>
          <w:rFonts w:ascii="Corbel" w:eastAsia="PMingLiU" w:hAnsi="Corbel" w:cs="Times New Roman"/>
          <w:bCs/>
          <w:i/>
          <w:iCs/>
          <w:szCs w:val="20"/>
        </w:rPr>
      </w:pPr>
    </w:p>
    <w:p w:rsidR="00665B11" w:rsidRDefault="00665B11" w:rsidP="007E51D1">
      <w:pPr>
        <w:spacing w:line="360" w:lineRule="auto"/>
        <w:rPr>
          <w:rFonts w:ascii="Corbel" w:eastAsia="PMingLiU" w:hAnsi="Corbel" w:cs="Times New Roman"/>
          <w:bCs/>
          <w:i/>
          <w:iCs/>
          <w:szCs w:val="20"/>
        </w:rPr>
      </w:pPr>
    </w:p>
    <w:p w:rsidR="00665B11" w:rsidRDefault="00665B11" w:rsidP="007E51D1">
      <w:pPr>
        <w:spacing w:line="360" w:lineRule="auto"/>
        <w:rPr>
          <w:rFonts w:ascii="Corbel" w:eastAsia="PMingLiU" w:hAnsi="Corbel" w:cs="Times New Roman"/>
          <w:bCs/>
          <w:i/>
          <w:iCs/>
          <w:szCs w:val="20"/>
        </w:rPr>
      </w:pPr>
    </w:p>
    <w:p w:rsidR="00665B11" w:rsidRDefault="00665B11" w:rsidP="00665B11">
      <w:pPr>
        <w:spacing w:after="0" w:line="240" w:lineRule="auto"/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br w:type="page"/>
      </w:r>
    </w:p>
    <w:p w:rsidR="004A3C86" w:rsidRDefault="00B3545D" w:rsidP="004A3C86">
      <w:pPr>
        <w:pStyle w:val="Paragraphedeliste"/>
        <w:numPr>
          <w:ilvl w:val="0"/>
          <w:numId w:val="1"/>
        </w:num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lastRenderedPageBreak/>
        <w:t xml:space="preserve">Elaborer un protocole </w:t>
      </w:r>
      <w:r w:rsidR="00437D9B">
        <w:rPr>
          <w:rFonts w:ascii="Corbel" w:eastAsia="PMingLiU" w:hAnsi="Corbel" w:cs="Times New Roman"/>
          <w:bCs/>
          <w:i/>
          <w:iCs/>
          <w:szCs w:val="20"/>
        </w:rPr>
        <w:t>de détermination expérimentale.</w:t>
      </w:r>
      <w:r w:rsidRPr="00011020">
        <w:rPr>
          <w:rFonts w:ascii="Corbel" w:eastAsia="PMingLiU" w:hAnsi="Corbel" w:cs="Times New Roman"/>
          <w:bCs/>
          <w:i/>
          <w:iCs/>
          <w:szCs w:val="20"/>
        </w:rPr>
        <w:t xml:space="preserve"> Chaque protocole sera muni d’un schéma lége</w:t>
      </w:r>
      <w:r w:rsidR="00F845B2">
        <w:rPr>
          <w:rFonts w:ascii="Corbel" w:eastAsia="PMingLiU" w:hAnsi="Corbel" w:cs="Times New Roman"/>
          <w:bCs/>
          <w:i/>
          <w:iCs/>
          <w:szCs w:val="20"/>
        </w:rPr>
        <w:t>ndé et titré (voir fiche méthode</w:t>
      </w:r>
      <w:r w:rsidRPr="00011020">
        <w:rPr>
          <w:rFonts w:ascii="Corbel" w:eastAsia="PMingLiU" w:hAnsi="Corbel" w:cs="Times New Roman"/>
          <w:bCs/>
          <w:i/>
          <w:iCs/>
          <w:szCs w:val="20"/>
        </w:rPr>
        <w:t xml:space="preserve">), permettant de répondre à la problématique. </w:t>
      </w:r>
      <w:r w:rsidR="00437D9B">
        <w:rPr>
          <w:rFonts w:ascii="Corbel" w:eastAsia="PMingLiU" w:hAnsi="Corbel" w:cs="Times New Roman"/>
          <w:bCs/>
          <w:i/>
          <w:iCs/>
          <w:szCs w:val="20"/>
        </w:rPr>
        <w:t>Vous préciserez si vous réalisez</w:t>
      </w:r>
      <w:r w:rsidR="003417B5">
        <w:rPr>
          <w:rFonts w:ascii="Corbel" w:eastAsia="PMingLiU" w:hAnsi="Corbel" w:cs="Times New Roman"/>
          <w:bCs/>
          <w:i/>
          <w:iCs/>
          <w:szCs w:val="20"/>
        </w:rPr>
        <w:t xml:space="preserve"> les tests sur le lait complet, le caillé et/ou le petit lait.</w:t>
      </w:r>
    </w:p>
    <w:p w:rsidR="004A3C86" w:rsidRDefault="004A3C86" w:rsidP="004A3C86">
      <w:pPr>
        <w:pStyle w:val="Paragraphedeliste"/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</w:p>
    <w:p w:rsidR="004A3C86" w:rsidRPr="00011020" w:rsidRDefault="00DE645E" w:rsidP="00011020">
      <w:pPr>
        <w:pStyle w:val="Paragraphedeliste"/>
        <w:numPr>
          <w:ilvl w:val="0"/>
          <w:numId w:val="12"/>
        </w:num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 w:rsidRPr="00DE645E">
        <w:rPr>
          <w:noProof/>
          <w:lang w:eastAsia="fr-FR"/>
        </w:rPr>
        <w:pict>
          <v:rect id="Rectangle 491" o:spid="_x0000_s1060" style="position:absolute;left:0;text-align:left;margin-left:307pt;margin-top:15.9pt;width:212.55pt;height:123.35pt;z-index:25177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" fillcolor="white [3201]" strokecolor="#d34817 [3204]" strokeweight=".31747mm">
            <v:path arrowok="t"/>
          </v:rect>
        </w:pict>
      </w:r>
      <w:r w:rsidR="00011020" w:rsidRPr="00011020">
        <w:rPr>
          <w:rFonts w:ascii="Corbel" w:eastAsia="PMingLiU" w:hAnsi="Corbel" w:cs="Times New Roman"/>
          <w:bCs/>
          <w:i/>
          <w:iCs/>
          <w:szCs w:val="20"/>
        </w:rPr>
        <w:t xml:space="preserve">Protocole de test de l’eau </w:t>
      </w:r>
      <w:r w:rsidR="004A3C86" w:rsidRPr="00011020">
        <w:rPr>
          <w:rFonts w:ascii="Corbel" w:eastAsia="PMingLiU" w:hAnsi="Corbel" w:cs="Times New Roman"/>
          <w:bCs/>
          <w:i/>
          <w:iCs/>
          <w:szCs w:val="20"/>
        </w:rPr>
        <w:t xml:space="preserve">dans le lait : </w:t>
      </w:r>
    </w:p>
    <w:p w:rsidR="00011020" w:rsidRDefault="00B3545D" w:rsidP="00011020">
      <w:p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_______________________________________________________________________________________________</w:t>
      </w:r>
      <w:r w:rsidR="009079E2">
        <w:rPr>
          <w:rFonts w:ascii="Corbel" w:eastAsia="PMingLiU" w:hAnsi="Corbel" w:cs="Times New Roman"/>
          <w:bCs/>
          <w:i/>
          <w:iCs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rbel" w:eastAsia="PMingLiU" w:hAnsi="Corbel" w:cs="Times New Roman"/>
          <w:bCs/>
          <w:i/>
          <w:iCs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020" w:rsidRPr="00011020" w:rsidRDefault="00DE645E" w:rsidP="00011020">
      <w:pPr>
        <w:pStyle w:val="Paragraphedeliste"/>
        <w:numPr>
          <w:ilvl w:val="0"/>
          <w:numId w:val="12"/>
        </w:num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 w:rsidRPr="00DE645E">
        <w:rPr>
          <w:noProof/>
          <w:lang w:eastAsia="fr-FR"/>
        </w:rPr>
        <w:pict>
          <v:rect id="Rectangle 492" o:spid="_x0000_s1059" style="position:absolute;left:0;text-align:left;margin-left:310.55pt;margin-top:13.85pt;width:212.55pt;height:135.85pt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" fillcolor="white [3201]" strokecolor="#d34817 [3204]" strokeweight=".31747mm">
            <v:path arrowok="t"/>
          </v:rect>
        </w:pict>
      </w:r>
      <w:r w:rsidR="00011020" w:rsidRPr="00011020">
        <w:rPr>
          <w:rFonts w:ascii="Corbel" w:eastAsia="PMingLiU" w:hAnsi="Corbel" w:cs="Times New Roman"/>
          <w:bCs/>
          <w:i/>
          <w:iCs/>
          <w:szCs w:val="20"/>
        </w:rPr>
        <w:t xml:space="preserve">Protocole de test de ____________  dans le ____________ </w:t>
      </w:r>
    </w:p>
    <w:p w:rsidR="00011020" w:rsidRPr="004A3C86" w:rsidRDefault="00011020" w:rsidP="00011020">
      <w:p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020" w:rsidRPr="00011020" w:rsidRDefault="00DE645E" w:rsidP="00011020">
      <w:pPr>
        <w:pStyle w:val="Paragraphedeliste"/>
        <w:numPr>
          <w:ilvl w:val="0"/>
          <w:numId w:val="12"/>
        </w:num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 w:rsidRPr="00DE645E">
        <w:rPr>
          <w:noProof/>
          <w:lang w:eastAsia="fr-FR"/>
        </w:rPr>
        <w:pict>
          <v:rect id="Rectangle 493" o:spid="_x0000_s1058" style="position:absolute;left:0;text-align:left;margin-left:310.55pt;margin-top:13.85pt;width:212.55pt;height:135.85pt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" fillcolor="white [3201]" strokecolor="#d34817 [3204]" strokeweight=".31747mm">
            <v:path arrowok="t"/>
          </v:rect>
        </w:pict>
      </w:r>
      <w:r w:rsidR="00011020" w:rsidRPr="00011020">
        <w:rPr>
          <w:rFonts w:ascii="Corbel" w:eastAsia="PMingLiU" w:hAnsi="Corbel" w:cs="Times New Roman"/>
          <w:bCs/>
          <w:i/>
          <w:iCs/>
          <w:szCs w:val="20"/>
        </w:rPr>
        <w:t xml:space="preserve">Protocole de test de ____________  dans le ____________ </w:t>
      </w:r>
    </w:p>
    <w:p w:rsidR="00011020" w:rsidRPr="004A3C86" w:rsidRDefault="00011020" w:rsidP="00011020">
      <w:p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020" w:rsidRPr="00011020" w:rsidRDefault="00DE645E" w:rsidP="00011020">
      <w:pPr>
        <w:pStyle w:val="Paragraphedeliste"/>
        <w:numPr>
          <w:ilvl w:val="0"/>
          <w:numId w:val="12"/>
        </w:num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 w:rsidRPr="00DE645E">
        <w:rPr>
          <w:noProof/>
          <w:lang w:eastAsia="fr-FR"/>
        </w:rPr>
        <w:pict>
          <v:rect id="Rectangle 494" o:spid="_x0000_s1057" style="position:absolute;left:0;text-align:left;margin-left:310.55pt;margin-top:13.85pt;width:212.55pt;height:135.85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" fillcolor="white [3201]" strokecolor="#d34817 [3204]" strokeweight=".31747mm">
            <v:path arrowok="t"/>
          </v:rect>
        </w:pict>
      </w:r>
      <w:r w:rsidR="00011020" w:rsidRPr="00011020">
        <w:rPr>
          <w:rFonts w:ascii="Corbel" w:eastAsia="PMingLiU" w:hAnsi="Corbel" w:cs="Times New Roman"/>
          <w:bCs/>
          <w:i/>
          <w:iCs/>
          <w:szCs w:val="20"/>
        </w:rPr>
        <w:t xml:space="preserve">Protocole de test de ____________  dans le ____________ </w:t>
      </w:r>
    </w:p>
    <w:p w:rsidR="009079E2" w:rsidRDefault="00011020" w:rsidP="00011020">
      <w:p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11020" w:rsidRPr="00011020" w:rsidRDefault="00DE645E" w:rsidP="00011020">
      <w:pPr>
        <w:pStyle w:val="Paragraphedeliste"/>
        <w:numPr>
          <w:ilvl w:val="0"/>
          <w:numId w:val="12"/>
        </w:num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 w:rsidRPr="00DE645E">
        <w:rPr>
          <w:noProof/>
          <w:lang w:eastAsia="fr-FR"/>
        </w:rPr>
        <w:lastRenderedPageBreak/>
        <w:pict>
          <v:rect id="Rectangle 495" o:spid="_x0000_s1056" style="position:absolute;left:0;text-align:left;margin-left:310.55pt;margin-top:13.85pt;width:212.55pt;height:135.85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" fillcolor="white [3201]" strokecolor="#d34817 [3204]" strokeweight=".31747mm">
            <v:path arrowok="t"/>
          </v:rect>
        </w:pict>
      </w:r>
      <w:r w:rsidR="00011020" w:rsidRPr="00011020">
        <w:rPr>
          <w:rFonts w:ascii="Corbel" w:eastAsia="PMingLiU" w:hAnsi="Corbel" w:cs="Times New Roman"/>
          <w:bCs/>
          <w:i/>
          <w:iCs/>
          <w:szCs w:val="20"/>
        </w:rPr>
        <w:t xml:space="preserve">Protocole de test de ____________  dans le ____________ </w:t>
      </w:r>
    </w:p>
    <w:p w:rsidR="00011020" w:rsidRPr="004A3C86" w:rsidRDefault="00011020" w:rsidP="00011020">
      <w:p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pPr w:leftFromText="141" w:rightFromText="141" w:vertAnchor="text" w:horzAnchor="margin" w:tblpXSpec="center" w:tblpY="26"/>
        <w:tblW w:w="9956" w:type="dxa"/>
        <w:jc w:val="center"/>
        <w:tblLook w:val="01E0"/>
      </w:tblPr>
      <w:tblGrid>
        <w:gridCol w:w="1668"/>
        <w:gridCol w:w="8288"/>
      </w:tblGrid>
      <w:tr w:rsidR="00011020" w:rsidRPr="002737DD" w:rsidTr="00011020">
        <w:trPr>
          <w:trHeight w:val="955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11020" w:rsidRPr="002737DD" w:rsidRDefault="00011020" w:rsidP="00011020">
            <w:pPr>
              <w:shd w:val="clear" w:color="auto" w:fill="E99C92" w:themeFill="accent2" w:themeFillTint="66"/>
              <w:spacing w:line="288" w:lineRule="auto"/>
              <w:jc w:val="center"/>
              <w:rPr>
                <w:rFonts w:eastAsia="Arial Unicode MS"/>
                <w:b/>
              </w:rPr>
            </w:pPr>
            <w:r w:rsidRPr="002737DD">
              <w:rPr>
                <w:rFonts w:eastAsia="Arial Unicode MS"/>
                <w:b/>
              </w:rPr>
              <w:t>APPEL N°</w:t>
            </w:r>
            <w:r>
              <w:rPr>
                <w:rFonts w:eastAsia="Arial Unicode MS"/>
                <w:b/>
              </w:rPr>
              <w:t>2</w:t>
            </w:r>
          </w:p>
          <w:p w:rsidR="00011020" w:rsidRPr="002737DD" w:rsidRDefault="00DE645E" w:rsidP="00011020">
            <w:pPr>
              <w:contextualSpacing/>
              <w:jc w:val="center"/>
              <w:rPr>
                <w:highlight w:val="yellow"/>
              </w:rPr>
            </w:pP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  <w:pict>
                <v:group id="_x0000_s1053" style="width:27.65pt;height:23.2pt;mso-position-horizontal-relative:char;mso-position-vertical-relative:line" coordorigin="1560,11700" coordsize="117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">
                  <v:shape id="AutoShape 12" o:spid="_x0000_s1055" type="#_x0000_t102" style="position:absolute;left:1560;top:11790;width:525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0a8MA&#10;AADcAAAADwAAAGRycy9kb3ducmV2LnhtbESPT4vCMBTE74LfITzBm6aK+KdrlGVB9KCg7speH83b&#10;tmzzUpJY67c3guBxmJnfMMt1ayrRkPOlZQWjYQKCOLO65FzBz/dmMAfhA7LGyjIpuJOH9arbWWKq&#10;7Y1P1JxDLiKEfYoKihDqVEqfFWTQD21NHL0/6wyGKF0utcNbhJtKjpNkKg2WHBcKrOmroOz/fDUK&#10;zLg8bke/zTzZV7QNNens4g5K9Xvt5weIQG14h1/tnVYwWcz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e0a8MAAADcAAAADwAAAAAAAAAAAAAAAACYAgAAZHJzL2Rv&#10;d25yZXYueG1sUEsFBgAAAAAEAAQA9QAAAIgDAAAAAA==&#10;"/>
                  <v:shape id="AutoShape 13" o:spid="_x0000_s1054" type="#_x0000_t102" style="position:absolute;left:2205;top:11700;width:525;height:900;rotation:1155375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XQL8A&#10;AADcAAAADwAAAGRycy9kb3ducmV2LnhtbERPy4rCMBTdC/MP4Q7MTlNlFK2mRQoDnaW1CO4uze0D&#10;m5vSRO38/WQhuDyc9yGdTC8eNLrOsoLlIgJBXFndcaOgPP/MtyCcR9bYWyYFf+QgTT5mB4y1ffKJ&#10;HoVvRAhhF6OC1vshltJVLRl0CzsQB662o0Ef4NhIPeIzhJterqJoIw12HBpaHChrqboVd6OguWS9&#10;y8rot6zrvCCa1kfOr0p9fU7HPQhPk3+LX+5cK/jehbXhTDgCMv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ZdAvwAAANwAAAAPAAAAAAAAAAAAAAAAAJgCAABkcnMvZG93bnJl&#10;di54bWxQSwUGAAAAAAQABAD1AAAAhAMAAAAA&#10;"/>
                  <w10:wrap type="none"/>
                  <w10:anchorlock/>
                </v:group>
              </w:pict>
            </w:r>
          </w:p>
        </w:tc>
        <w:tc>
          <w:tcPr>
            <w:tcW w:w="8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011020" w:rsidRPr="002737DD" w:rsidRDefault="00011020" w:rsidP="00011020">
            <w:pPr>
              <w:pStyle w:val="StyleGrasCentrMotifTransparenteArrire-plan2"/>
              <w:shd w:val="clear" w:color="auto" w:fill="auto"/>
              <w:rPr>
                <w:rFonts w:eastAsia="Arial Unicode MS"/>
                <w:color w:val="auto"/>
              </w:rPr>
            </w:pPr>
            <w:r w:rsidRPr="002737DD">
              <w:rPr>
                <w:rFonts w:eastAsia="Arial Unicode MS"/>
                <w:color w:val="auto"/>
              </w:rPr>
              <w:t xml:space="preserve">Appeler le professeur pour lui présenter </w:t>
            </w:r>
            <w:r>
              <w:rPr>
                <w:rFonts w:eastAsia="Arial Unicode MS"/>
                <w:color w:val="auto"/>
              </w:rPr>
              <w:t>vos protocoles.</w:t>
            </w:r>
            <w:r w:rsidRPr="002737DD">
              <w:rPr>
                <w:rFonts w:eastAsia="Arial Unicode MS"/>
                <w:color w:val="auto"/>
              </w:rPr>
              <w:t xml:space="preserve"> </w:t>
            </w:r>
          </w:p>
          <w:p w:rsidR="00011020" w:rsidRPr="002737DD" w:rsidRDefault="00011020" w:rsidP="00011020">
            <w:pPr>
              <w:pStyle w:val="StyleGrasCentrMotifTransparenteArrire-plan2"/>
              <w:shd w:val="clear" w:color="auto" w:fill="auto"/>
              <w:rPr>
                <w:b w:val="0"/>
                <w:i/>
              </w:rPr>
            </w:pPr>
            <w:r w:rsidRPr="002737DD">
              <w:rPr>
                <w:rFonts w:eastAsia="Arial Unicode MS"/>
                <w:color w:val="auto"/>
              </w:rPr>
              <w:t xml:space="preserve">ou en cas de difficulté </w:t>
            </w:r>
          </w:p>
        </w:tc>
      </w:tr>
    </w:tbl>
    <w:p w:rsidR="00B61BCE" w:rsidRDefault="00B61BCE" w:rsidP="007E51D1">
      <w:pPr>
        <w:spacing w:line="360" w:lineRule="auto"/>
      </w:pPr>
    </w:p>
    <w:p w:rsidR="00011020" w:rsidRPr="005145F2" w:rsidRDefault="00011020" w:rsidP="00011020">
      <w:pPr>
        <w:spacing w:line="288" w:lineRule="auto"/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</w:pPr>
      <w:r w:rsidRPr="007C5C2C"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 xml:space="preserve">Etape </w:t>
      </w:r>
      <w:r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>3</w:t>
      </w:r>
      <w:r w:rsidRPr="007C5C2C"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 xml:space="preserve"> : </w:t>
      </w:r>
      <w:r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>Mise en œuvre</w:t>
      </w:r>
      <w:r w:rsidR="00E6668B"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 xml:space="preserve"> </w:t>
      </w:r>
      <w:r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>(durée conseillée 20 min)</w:t>
      </w:r>
    </w:p>
    <w:p w:rsidR="00011020" w:rsidRPr="00011020" w:rsidRDefault="00011020" w:rsidP="00011020">
      <w:p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 w:rsidRPr="00011020">
        <w:rPr>
          <w:rFonts w:ascii="Corbel" w:eastAsia="PMingLiU" w:hAnsi="Corbel" w:cs="Times New Roman"/>
          <w:bCs/>
          <w:i/>
          <w:iCs/>
          <w:szCs w:val="20"/>
        </w:rPr>
        <w:t xml:space="preserve">Mettez en œuvre les protocoles validés par l’enseignant. Puis </w:t>
      </w:r>
      <w:r w:rsidR="006F5275">
        <w:rPr>
          <w:rFonts w:ascii="Corbel" w:eastAsia="PMingLiU" w:hAnsi="Corbel" w:cs="Times New Roman"/>
          <w:bCs/>
          <w:i/>
          <w:iCs/>
          <w:szCs w:val="20"/>
        </w:rPr>
        <w:t>consignez</w:t>
      </w:r>
      <w:r w:rsidRPr="00011020">
        <w:rPr>
          <w:rFonts w:ascii="Corbel" w:eastAsia="PMingLiU" w:hAnsi="Corbel" w:cs="Times New Roman"/>
          <w:bCs/>
          <w:i/>
          <w:iCs/>
          <w:szCs w:val="20"/>
        </w:rPr>
        <w:t xml:space="preserve"> vos </w:t>
      </w:r>
      <w:r w:rsidR="006F5275" w:rsidRPr="00011020">
        <w:rPr>
          <w:rFonts w:ascii="Corbel" w:eastAsia="PMingLiU" w:hAnsi="Corbel" w:cs="Times New Roman"/>
          <w:bCs/>
          <w:i/>
          <w:iCs/>
          <w:szCs w:val="20"/>
        </w:rPr>
        <w:t>résultats.</w:t>
      </w:r>
    </w:p>
    <w:p w:rsidR="006F5275" w:rsidRDefault="00011020" w:rsidP="007E51D1">
      <w:pPr>
        <w:spacing w:line="360" w:lineRule="auto"/>
      </w:pPr>
      <w:r>
        <w:t>________________________________________________________________________</w:t>
      </w:r>
      <w:r w:rsidR="006F527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pPr w:leftFromText="141" w:rightFromText="141" w:vertAnchor="text" w:horzAnchor="margin" w:tblpXSpec="center" w:tblpY="26"/>
        <w:tblW w:w="9956" w:type="dxa"/>
        <w:jc w:val="center"/>
        <w:tblLook w:val="01E0"/>
      </w:tblPr>
      <w:tblGrid>
        <w:gridCol w:w="1668"/>
        <w:gridCol w:w="8288"/>
      </w:tblGrid>
      <w:tr w:rsidR="00E6668B" w:rsidRPr="002737DD" w:rsidTr="007D0AA9">
        <w:trPr>
          <w:trHeight w:val="955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68B" w:rsidRPr="002737DD" w:rsidRDefault="00E6668B" w:rsidP="007D0AA9">
            <w:pPr>
              <w:shd w:val="clear" w:color="auto" w:fill="E99C92" w:themeFill="accent2" w:themeFillTint="66"/>
              <w:spacing w:line="288" w:lineRule="auto"/>
              <w:jc w:val="center"/>
              <w:rPr>
                <w:rFonts w:eastAsia="Arial Unicode MS"/>
                <w:b/>
              </w:rPr>
            </w:pPr>
            <w:r w:rsidRPr="002737DD">
              <w:rPr>
                <w:rFonts w:eastAsia="Arial Unicode MS"/>
                <w:b/>
              </w:rPr>
              <w:t>APPEL N°</w:t>
            </w:r>
            <w:r>
              <w:rPr>
                <w:rFonts w:eastAsia="Arial Unicode MS"/>
                <w:b/>
              </w:rPr>
              <w:t>3</w:t>
            </w:r>
          </w:p>
          <w:p w:rsidR="00E6668B" w:rsidRPr="002737DD" w:rsidRDefault="00DE645E" w:rsidP="007D0AA9">
            <w:pPr>
              <w:contextualSpacing/>
              <w:jc w:val="center"/>
              <w:rPr>
                <w:highlight w:val="yellow"/>
              </w:rPr>
            </w:pPr>
            <w:r>
              <w:rPr>
                <w:noProof/>
                <w:lang w:eastAsia="fr-FR"/>
              </w:rPr>
            </w:r>
            <w:r>
              <w:rPr>
                <w:noProof/>
                <w:lang w:eastAsia="fr-FR"/>
              </w:rPr>
              <w:pict>
                <v:group id="Group 11" o:spid="_x0000_s1050" style="width:27.65pt;height:23.2pt;mso-position-horizontal-relative:char;mso-position-vertical-relative:line" coordorigin="1560,11700" coordsize="1170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">
                  <v:shape id="AutoShape 12" o:spid="_x0000_s1052" type="#_x0000_t102" style="position:absolute;left:1560;top:11790;width:525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kTnsIA&#10;AADcAAAADwAAAGRycy9kb3ducmV2LnhtbESPQWsCMRSE74L/ITzBmyYrKLIaRQSxBwvWVrw+Ns/d&#10;xc3LkqTr+u+bQqHHYWa+Ydbb3jaiIx9qxxqyqQJBXDhTc6nh6/MwWYIIEdlg45g0vCjAdjMcrDE3&#10;7skf1F1iKRKEQ44aqhjbXMpQVGQxTF1LnLy78xZjkr6UxuMzwW0jZ0otpMWa00KFLe0rKh6Xb6vB&#10;zurzMbt1S3Vq6BhbMsXVv2s9HvW7FYhIffwP/7XfjIa5yuD3TDo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ROewgAAANwAAAAPAAAAAAAAAAAAAAAAAJgCAABkcnMvZG93&#10;bnJldi54bWxQSwUGAAAAAAQABAD1AAAAhwMAAAAA&#10;"/>
                  <v:shape id="AutoShape 13" o:spid="_x0000_s1051" type="#_x0000_t102" style="position:absolute;left:2205;top:11700;width:525;height:900;rotation:11553752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6sMEA&#10;AADcAAAADwAAAGRycy9kb3ducmV2LnhtbESPT4vCMBTE7wv7HcJb8KaJgiLVKFIQ6nFrEbw9mtc/&#10;2LyUJmr99htB2OMwM79htvvRduJBg28da5jPFAji0pmWaw3F+Thdg/AB2WDnmDS8yMN+9/21xcS4&#10;J//SIw+1iBD2CWpoQugTKX3ZkEU/cz1x9Co3WAxRDrU0Az4j3HZyodRKWmw5LjTYU9pQecvvVkN9&#10;STufFupUVFWWE43LA2dXrSc/42EDItAY/sOfdmY0LNUC3mfiEZ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WOrDBAAAA3AAAAA8AAAAAAAAAAAAAAAAAmAIAAGRycy9kb3du&#10;cmV2LnhtbFBLBQYAAAAABAAEAPUAAACGAwAAAAA=&#10;"/>
                  <w10:wrap type="none"/>
                  <w10:anchorlock/>
                </v:group>
              </w:pict>
            </w:r>
          </w:p>
        </w:tc>
        <w:tc>
          <w:tcPr>
            <w:tcW w:w="8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6668B" w:rsidRPr="002737DD" w:rsidRDefault="00E6668B" w:rsidP="007D0AA9">
            <w:pPr>
              <w:pStyle w:val="StyleGrasCentrMotifTransparenteArrire-plan2"/>
              <w:shd w:val="clear" w:color="auto" w:fill="auto"/>
              <w:rPr>
                <w:rFonts w:eastAsia="Arial Unicode MS"/>
                <w:color w:val="auto"/>
              </w:rPr>
            </w:pPr>
            <w:r w:rsidRPr="002737DD">
              <w:rPr>
                <w:rFonts w:eastAsia="Arial Unicode MS"/>
                <w:color w:val="auto"/>
              </w:rPr>
              <w:t xml:space="preserve">Appeler le professeur pour lui présenter </w:t>
            </w:r>
            <w:r>
              <w:rPr>
                <w:rFonts w:eastAsia="Arial Unicode MS"/>
                <w:color w:val="auto"/>
              </w:rPr>
              <w:t>vos expériences.</w:t>
            </w:r>
            <w:r w:rsidRPr="002737DD">
              <w:rPr>
                <w:rFonts w:eastAsia="Arial Unicode MS"/>
                <w:color w:val="auto"/>
              </w:rPr>
              <w:t xml:space="preserve"> </w:t>
            </w:r>
          </w:p>
          <w:p w:rsidR="00E6668B" w:rsidRPr="002737DD" w:rsidRDefault="00E6668B" w:rsidP="007D0AA9">
            <w:pPr>
              <w:pStyle w:val="StyleGrasCentrMotifTransparenteArrire-plan2"/>
              <w:shd w:val="clear" w:color="auto" w:fill="auto"/>
              <w:rPr>
                <w:b w:val="0"/>
                <w:i/>
              </w:rPr>
            </w:pPr>
            <w:r w:rsidRPr="002737DD">
              <w:rPr>
                <w:rFonts w:eastAsia="Arial Unicode MS"/>
                <w:color w:val="auto"/>
              </w:rPr>
              <w:t xml:space="preserve">ou en cas de difficulté </w:t>
            </w:r>
          </w:p>
        </w:tc>
      </w:tr>
    </w:tbl>
    <w:p w:rsidR="00D201DD" w:rsidRDefault="00D201DD" w:rsidP="007E51D1">
      <w:pPr>
        <w:spacing w:line="360" w:lineRule="auto"/>
      </w:pPr>
    </w:p>
    <w:p w:rsidR="00D201DD" w:rsidRDefault="00D201DD">
      <w:pPr>
        <w:spacing w:after="0" w:line="240" w:lineRule="auto"/>
      </w:pPr>
      <w:r>
        <w:br w:type="page"/>
      </w:r>
    </w:p>
    <w:p w:rsidR="00E6668B" w:rsidRPr="005145F2" w:rsidRDefault="00E6668B" w:rsidP="00E6668B">
      <w:pPr>
        <w:spacing w:line="288" w:lineRule="auto"/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</w:pPr>
      <w:r w:rsidRPr="007C5C2C"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lastRenderedPageBreak/>
        <w:t xml:space="preserve">Etape </w:t>
      </w:r>
      <w:r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>4</w:t>
      </w:r>
      <w:r w:rsidRPr="007C5C2C"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 xml:space="preserve">: </w:t>
      </w:r>
      <w:r>
        <w:rPr>
          <w:rFonts w:ascii="Freestyle Script" w:eastAsia="PMingLiU" w:hAnsi="Freestyle Script" w:cs="Times New Roman"/>
          <w:bCs/>
          <w:iCs/>
          <w:sz w:val="32"/>
          <w:szCs w:val="20"/>
          <w:u w:val="thick"/>
        </w:rPr>
        <w:t>Réponse à la problématique (durée conseillée 10 min)</w:t>
      </w:r>
    </w:p>
    <w:p w:rsidR="00E6668B" w:rsidRPr="00E6668B" w:rsidRDefault="00443487" w:rsidP="00E6668B">
      <w:pPr>
        <w:pStyle w:val="Paragraphedeliste"/>
        <w:numPr>
          <w:ilvl w:val="0"/>
          <w:numId w:val="1"/>
        </w:num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Répondre alors à la problématique : Pourquoi le lait est-il un aliment complet assurant le développement des mammifères ?</w:t>
      </w:r>
      <w:r w:rsidR="00D201DD">
        <w:rPr>
          <w:rFonts w:ascii="Corbel" w:eastAsia="PMingLiU" w:hAnsi="Corbel" w:cs="Times New Roman"/>
          <w:bCs/>
          <w:i/>
          <w:iCs/>
          <w:szCs w:val="20"/>
        </w:rPr>
        <w:t xml:space="preserve"> Une exploitation complète des résultats des tests est attendue.</w:t>
      </w:r>
    </w:p>
    <w:p w:rsidR="006F5275" w:rsidRDefault="00443487" w:rsidP="00443487">
      <w:pPr>
        <w:pStyle w:val="Paragraphedeliste"/>
        <w:spacing w:line="360" w:lineRule="auto"/>
        <w:ind w:left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61BCE" w:rsidRDefault="00B61BCE" w:rsidP="00443487">
      <w:pPr>
        <w:spacing w:line="360" w:lineRule="auto"/>
      </w:pPr>
    </w:p>
    <w:p w:rsidR="004E6DE0" w:rsidRDefault="004E6DE0" w:rsidP="007E51D1">
      <w:pPr>
        <w:spacing w:line="360" w:lineRule="auto"/>
      </w:pPr>
    </w:p>
    <w:p w:rsidR="00D757B1" w:rsidRDefault="00D757B1" w:rsidP="002E65A3"/>
    <w:p w:rsidR="00E51354" w:rsidRDefault="00E51354" w:rsidP="002E65A3"/>
    <w:p w:rsidR="00D201DD" w:rsidRDefault="00D201DD">
      <w:pPr>
        <w:spacing w:after="0" w:line="240" w:lineRule="auto"/>
      </w:pPr>
      <w:r>
        <w:br w:type="page"/>
      </w:r>
    </w:p>
    <w:p w:rsidR="00D757B1" w:rsidRDefault="00D757B1" w:rsidP="002E65A3"/>
    <w:p w:rsidR="004E6DE0" w:rsidRDefault="00DE645E" w:rsidP="002E65A3">
      <w:r w:rsidRPr="00DE645E">
        <w:rPr>
          <w:rFonts w:ascii="Corbel" w:eastAsia="PMingLiU" w:hAnsi="Corbel" w:cs="Times New Roman"/>
          <w:bCs/>
          <w:i/>
          <w:iCs/>
          <w:noProof/>
          <w:szCs w:val="20"/>
          <w:lang w:eastAsia="fr-FR"/>
        </w:rPr>
        <w:pict>
          <v:roundrect id="Rectangle à coins arrondis 17" o:spid="_x0000_s1048" style="position:absolute;margin-left:-24.3pt;margin-top:5.95pt;width:118.4pt;height:22.95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" fillcolor="#d34817 [3204]" strokecolor="white [3201]" strokeweight=".55556mm">
            <v:shadow on="t" color="black" opacity="22937f" origin=",.5" offset="0"/>
            <v:path arrowok="t"/>
            <v:textbox>
              <w:txbxContent>
                <w:p w:rsidR="007D0AA9" w:rsidRDefault="007D0AA9" w:rsidP="002E65A3">
                  <w:pPr>
                    <w:spacing w:after="0"/>
                  </w:pPr>
                  <w:r>
                    <w:t xml:space="preserve">   Bilan</w:t>
                  </w:r>
                </w:p>
              </w:txbxContent>
            </v:textbox>
          </v:roundrect>
        </w:pict>
      </w:r>
    </w:p>
    <w:p w:rsidR="004E6DE0" w:rsidRDefault="00DE645E" w:rsidP="002E65A3">
      <w:r w:rsidRPr="00DE645E">
        <w:rPr>
          <w:rFonts w:ascii="Corbel" w:eastAsia="PMingLiU" w:hAnsi="Corbel" w:cs="Times New Roman"/>
          <w:bCs/>
          <w:i/>
          <w:iCs/>
          <w:noProof/>
          <w:szCs w:val="20"/>
          <w:lang w:eastAsia="fr-FR"/>
        </w:rPr>
        <w:pict>
          <v:roundrect id="Rectangle à coins arrondis 16" o:spid="_x0000_s1049" style="position:absolute;margin-left:-1.85pt;margin-top:13.15pt;width:481.35pt;height:169.65pt;z-index:251663360;visibility:visible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" fillcolor="white [3201]" strokecolor="#d34817 [3204]" strokeweight=".31747mm">
            <v:path arrowok="t"/>
            <v:textbox>
              <w:txbxContent>
                <w:p w:rsidR="007D0AA9" w:rsidRPr="00D8528E" w:rsidRDefault="007D0AA9" w:rsidP="00D8528E">
                  <w:pPr>
                    <w:ind w:left="3969"/>
                    <w:rPr>
                      <w:rFonts w:ascii="Bell MT" w:hAnsi="Bell MT"/>
                    </w:rPr>
                  </w:pPr>
                  <w:r w:rsidRPr="00D8528E">
                    <w:rPr>
                      <w:rFonts w:ascii="Bell MT" w:hAnsi="Bell MT"/>
                    </w:rPr>
                    <w:t xml:space="preserve">Le lait est un aliment </w:t>
                  </w:r>
                  <w:r>
                    <w:rPr>
                      <w:rFonts w:ascii="Bell MT" w:hAnsi="Bell MT"/>
                    </w:rPr>
                    <w:t xml:space="preserve">complet </w:t>
                  </w:r>
                  <w:r w:rsidRPr="00D8528E">
                    <w:rPr>
                      <w:rFonts w:ascii="Bell MT" w:hAnsi="Bell MT"/>
                    </w:rPr>
                    <w:t>qui contient :</w:t>
                  </w:r>
                </w:p>
                <w:p w:rsidR="007D0AA9" w:rsidRPr="00D8528E" w:rsidRDefault="007D0AA9" w:rsidP="00D8528E">
                  <w:pPr>
                    <w:pStyle w:val="Paragraphedeliste"/>
                    <w:numPr>
                      <w:ilvl w:val="0"/>
                      <w:numId w:val="13"/>
                    </w:numPr>
                    <w:spacing w:before="120" w:after="120" w:line="360" w:lineRule="auto"/>
                    <w:ind w:left="4683" w:hanging="357"/>
                    <w:rPr>
                      <w:rFonts w:ascii="Bell MT" w:hAnsi="Bell MT"/>
                    </w:rPr>
                  </w:pPr>
                  <w:r>
                    <w:rPr>
                      <w:rFonts w:ascii="Bell MT" w:hAnsi="Bell MT"/>
                    </w:rPr>
                    <w:t>d</w:t>
                  </w:r>
                  <w:r w:rsidRPr="00D8528E">
                    <w:rPr>
                      <w:rFonts w:ascii="Bell MT" w:hAnsi="Bell MT"/>
                    </w:rPr>
                    <w:t>e l’eau (à 87% en masse)</w:t>
                  </w:r>
                </w:p>
                <w:p w:rsidR="007D0AA9" w:rsidRPr="00D8528E" w:rsidRDefault="007D0AA9" w:rsidP="00D8528E">
                  <w:pPr>
                    <w:pStyle w:val="Paragraphedeliste"/>
                    <w:numPr>
                      <w:ilvl w:val="0"/>
                      <w:numId w:val="13"/>
                    </w:numPr>
                    <w:spacing w:line="360" w:lineRule="auto"/>
                    <w:rPr>
                      <w:rFonts w:ascii="Bell MT" w:hAnsi="Bell MT"/>
                    </w:rPr>
                  </w:pPr>
                  <w:r w:rsidRPr="00D8528E">
                    <w:rPr>
                      <w:rFonts w:ascii="Bell MT" w:hAnsi="Bell MT"/>
                    </w:rPr>
                    <w:t>des glucides (lactose)</w:t>
                  </w:r>
                </w:p>
                <w:p w:rsidR="007D0AA9" w:rsidRPr="00D8528E" w:rsidRDefault="007D0AA9" w:rsidP="00D8528E">
                  <w:pPr>
                    <w:pStyle w:val="Paragraphedeliste"/>
                    <w:numPr>
                      <w:ilvl w:val="0"/>
                      <w:numId w:val="13"/>
                    </w:numPr>
                    <w:spacing w:line="360" w:lineRule="auto"/>
                    <w:rPr>
                      <w:rFonts w:ascii="Bell MT" w:hAnsi="Bell MT"/>
                    </w:rPr>
                  </w:pPr>
                  <w:r w:rsidRPr="00D8528E">
                    <w:rPr>
                      <w:rFonts w:ascii="Bell MT" w:hAnsi="Bell MT"/>
                    </w:rPr>
                    <w:t>des lipides (triglycérides)</w:t>
                  </w:r>
                </w:p>
                <w:p w:rsidR="007D0AA9" w:rsidRPr="00D8528E" w:rsidRDefault="007D0AA9" w:rsidP="00D8528E">
                  <w:pPr>
                    <w:pStyle w:val="Paragraphedeliste"/>
                    <w:numPr>
                      <w:ilvl w:val="0"/>
                      <w:numId w:val="13"/>
                    </w:numPr>
                    <w:spacing w:line="360" w:lineRule="auto"/>
                    <w:rPr>
                      <w:rFonts w:ascii="Bell MT" w:hAnsi="Bell MT"/>
                    </w:rPr>
                  </w:pPr>
                  <w:r>
                    <w:rPr>
                      <w:rFonts w:ascii="Bell MT" w:hAnsi="Bell MT"/>
                    </w:rPr>
                    <w:t>des p</w:t>
                  </w:r>
                  <w:r w:rsidRPr="00D8528E">
                    <w:rPr>
                      <w:rFonts w:ascii="Bell MT" w:hAnsi="Bell MT"/>
                    </w:rPr>
                    <w:t>rotéines (caséine)</w:t>
                  </w:r>
                </w:p>
                <w:p w:rsidR="007D0AA9" w:rsidRPr="00D8528E" w:rsidRDefault="007D0AA9" w:rsidP="00D8528E">
                  <w:pPr>
                    <w:pStyle w:val="Paragraphedeliste"/>
                    <w:numPr>
                      <w:ilvl w:val="0"/>
                      <w:numId w:val="13"/>
                    </w:numPr>
                    <w:spacing w:line="360" w:lineRule="auto"/>
                    <w:rPr>
                      <w:rFonts w:ascii="Bell MT" w:hAnsi="Bell MT"/>
                    </w:rPr>
                  </w:pPr>
                  <w:r>
                    <w:rPr>
                      <w:rFonts w:ascii="Bell MT" w:hAnsi="Bell MT"/>
                    </w:rPr>
                    <w:t>des v</w:t>
                  </w:r>
                  <w:r w:rsidRPr="00D8528E">
                    <w:rPr>
                      <w:rFonts w:ascii="Bell MT" w:hAnsi="Bell MT"/>
                    </w:rPr>
                    <w:t>itamines</w:t>
                  </w:r>
                </w:p>
                <w:p w:rsidR="007D0AA9" w:rsidRPr="00D8528E" w:rsidRDefault="007D0AA9" w:rsidP="00D8528E">
                  <w:pPr>
                    <w:pStyle w:val="Paragraphedeliste"/>
                    <w:numPr>
                      <w:ilvl w:val="0"/>
                      <w:numId w:val="13"/>
                    </w:numPr>
                    <w:spacing w:line="360" w:lineRule="auto"/>
                    <w:rPr>
                      <w:rFonts w:ascii="Bell MT" w:hAnsi="Bell MT"/>
                    </w:rPr>
                  </w:pPr>
                  <w:r>
                    <w:rPr>
                      <w:rFonts w:ascii="Bell MT" w:hAnsi="Bell MT"/>
                    </w:rPr>
                    <w:t xml:space="preserve">des </w:t>
                  </w:r>
                  <w:r w:rsidRPr="00D8528E">
                    <w:rPr>
                      <w:rFonts w:ascii="Bell MT" w:hAnsi="Bell MT"/>
                    </w:rPr>
                    <w:t>Sels minéraux et Oligoéléments</w:t>
                  </w:r>
                </w:p>
                <w:p w:rsidR="007D0AA9" w:rsidRDefault="007D0AA9" w:rsidP="00D8528E">
                  <w:pPr>
                    <w:ind w:left="3969"/>
                    <w:rPr>
                      <w:rFonts w:ascii="Bell MT" w:hAnsi="Bell MT"/>
                    </w:rPr>
                  </w:pPr>
                </w:p>
                <w:p w:rsidR="007D0AA9" w:rsidRPr="00D8528E" w:rsidRDefault="007D0AA9" w:rsidP="00D8528E">
                  <w:pPr>
                    <w:rPr>
                      <w:rFonts w:ascii="Bell MT" w:hAnsi="Bell MT"/>
                    </w:rPr>
                  </w:pPr>
                </w:p>
              </w:txbxContent>
            </v:textbox>
          </v:roundrect>
        </w:pict>
      </w:r>
      <w:r w:rsidR="00D8528E">
        <w:rPr>
          <w:noProof/>
          <w:lang w:eastAsia="fr-FR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208280</wp:posOffset>
            </wp:positionV>
            <wp:extent cx="1951990" cy="1777365"/>
            <wp:effectExtent l="0" t="0" r="0" b="0"/>
            <wp:wrapTight wrapText="bothSides">
              <wp:wrapPolygon edited="0">
                <wp:start x="0" y="0"/>
                <wp:lineTo x="0" y="21299"/>
                <wp:lineTo x="21291" y="21299"/>
                <wp:lineTo x="21291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78" t="35782" r="49110" b="23223"/>
                    <a:stretch/>
                  </pic:blipFill>
                  <pic:spPr bwMode="auto">
                    <a:xfrm>
                      <a:off x="0" y="0"/>
                      <a:ext cx="1951990" cy="177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E6DE0" w:rsidRDefault="004E6DE0" w:rsidP="002E65A3"/>
    <w:p w:rsidR="004E6DE0" w:rsidRDefault="004E6DE0" w:rsidP="002E65A3"/>
    <w:p w:rsidR="004E6DE0" w:rsidRDefault="004E6DE0" w:rsidP="002E65A3"/>
    <w:p w:rsidR="004E6DE0" w:rsidRDefault="004E6DE0" w:rsidP="002E65A3"/>
    <w:p w:rsidR="004E6DE0" w:rsidRDefault="004E6DE0" w:rsidP="002E65A3"/>
    <w:p w:rsidR="004E6DE0" w:rsidRDefault="004E6DE0" w:rsidP="002E65A3"/>
    <w:p w:rsidR="004E6DE0" w:rsidRDefault="004E6DE0" w:rsidP="002E65A3"/>
    <w:p w:rsidR="004E6DE0" w:rsidRDefault="004E6DE0" w:rsidP="002E65A3"/>
    <w:p w:rsidR="004E6DE0" w:rsidRDefault="004E6DE0" w:rsidP="002E65A3"/>
    <w:p w:rsidR="00216D30" w:rsidRPr="00216D30" w:rsidRDefault="00216D30" w:rsidP="00216D30">
      <w:pPr>
        <w:pStyle w:val="Titre1"/>
        <w:shd w:val="clear" w:color="auto" w:fill="BDB5B5" w:themeFill="accent5" w:themeFillTint="99"/>
        <w:jc w:val="center"/>
        <w:rPr>
          <w:rFonts w:ascii="Bell MT" w:hAnsi="Bell MT"/>
          <w:smallCaps/>
          <w:color w:val="auto"/>
        </w:rPr>
      </w:pPr>
      <w:r w:rsidRPr="00216D30">
        <w:rPr>
          <w:rFonts w:ascii="Bell MT" w:hAnsi="Bell MT"/>
          <w:smallCaps/>
          <w:color w:val="auto"/>
        </w:rPr>
        <w:t>R</w:t>
      </w:r>
      <w:r>
        <w:rPr>
          <w:rFonts w:ascii="Bell MT" w:hAnsi="Bell MT"/>
          <w:smallCaps/>
          <w:color w:val="auto"/>
        </w:rPr>
        <w:t>epères pour l’évaluation</w:t>
      </w:r>
    </w:p>
    <w:p w:rsidR="00216D30" w:rsidRDefault="00216D30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216D30" w:rsidRDefault="00216D30" w:rsidP="00216D30">
      <w:pPr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 xml:space="preserve">Pour la compétence ANALYSER, </w:t>
      </w:r>
      <w:proofErr w:type="spellStart"/>
      <w:r>
        <w:rPr>
          <w:rFonts w:ascii="Corbel" w:eastAsia="PMingLiU" w:hAnsi="Corbel" w:cs="Times New Roman"/>
          <w:bCs/>
          <w:i/>
          <w:iCs/>
          <w:szCs w:val="20"/>
        </w:rPr>
        <w:t>coeff</w:t>
      </w:r>
      <w:proofErr w:type="spellEnd"/>
      <w:r>
        <w:rPr>
          <w:rFonts w:ascii="Corbel" w:eastAsia="PMingLiU" w:hAnsi="Corbel" w:cs="Times New Roman"/>
          <w:bCs/>
          <w:i/>
          <w:iCs/>
          <w:szCs w:val="20"/>
        </w:rPr>
        <w:t xml:space="preserve"> </w:t>
      </w:r>
      <w:r w:rsidR="00443487">
        <w:rPr>
          <w:rFonts w:ascii="Corbel" w:eastAsia="PMingLiU" w:hAnsi="Corbel" w:cs="Times New Roman"/>
          <w:bCs/>
          <w:i/>
          <w:iCs/>
          <w:szCs w:val="20"/>
        </w:rPr>
        <w:t>4</w:t>
      </w:r>
      <w:r>
        <w:rPr>
          <w:rFonts w:ascii="Corbel" w:eastAsia="PMingLiU" w:hAnsi="Corbel" w:cs="Times New Roman"/>
          <w:bCs/>
          <w:i/>
          <w:iCs/>
          <w:szCs w:val="20"/>
        </w:rPr>
        <w:t>, les critères retenus sont:</w:t>
      </w:r>
    </w:p>
    <w:p w:rsidR="00216D30" w:rsidRDefault="00216D30" w:rsidP="00216D30">
      <w:pPr>
        <w:pStyle w:val="Paragraphedeliste"/>
        <w:numPr>
          <w:ilvl w:val="0"/>
          <w:numId w:val="3"/>
        </w:numPr>
        <w:rPr>
          <w:rFonts w:ascii="Corbel" w:eastAsia="PMingLiU" w:hAnsi="Corbel" w:cs="Times New Roman"/>
          <w:bCs/>
          <w:i/>
          <w:iCs/>
          <w:szCs w:val="20"/>
        </w:rPr>
      </w:pPr>
      <w:r w:rsidRPr="003E4849">
        <w:rPr>
          <w:rFonts w:ascii="Corbel" w:eastAsia="PMingLiU" w:hAnsi="Corbel" w:cs="Times New Roman"/>
          <w:bCs/>
          <w:i/>
          <w:iCs/>
          <w:szCs w:val="20"/>
        </w:rPr>
        <w:t>Formuler une hypothèse et proposer une méthode pour la valider</w:t>
      </w:r>
    </w:p>
    <w:p w:rsidR="00216D30" w:rsidRPr="00C13440" w:rsidRDefault="00216D30" w:rsidP="00216D30">
      <w:pPr>
        <w:rPr>
          <w:rFonts w:ascii="Corbel" w:eastAsia="PMingLiU" w:hAnsi="Corbel" w:cs="Times New Roman"/>
          <w:bCs/>
          <w:i/>
          <w:iCs/>
          <w:szCs w:val="20"/>
        </w:rPr>
      </w:pPr>
      <w:r w:rsidRPr="00C13440">
        <w:rPr>
          <w:rFonts w:ascii="Corbel" w:eastAsia="PMingLiU" w:hAnsi="Corbel" w:cs="Times New Roman"/>
          <w:bCs/>
          <w:i/>
          <w:iCs/>
          <w:szCs w:val="20"/>
        </w:rPr>
        <w:t xml:space="preserve">Evaluation de cette compétence dans la </w:t>
      </w:r>
      <w:r>
        <w:rPr>
          <w:rFonts w:ascii="Corbel" w:eastAsia="PMingLiU" w:hAnsi="Corbel" w:cs="Times New Roman"/>
          <w:bCs/>
          <w:i/>
          <w:iCs/>
          <w:szCs w:val="20"/>
        </w:rPr>
        <w:t>1</w:t>
      </w:r>
      <w:r w:rsidRPr="00C13440">
        <w:rPr>
          <w:rFonts w:ascii="Corbel" w:eastAsia="PMingLiU" w:hAnsi="Corbel" w:cs="Times New Roman"/>
          <w:bCs/>
          <w:i/>
          <w:iCs/>
          <w:szCs w:val="20"/>
        </w:rPr>
        <w:t>° étape et à l’appel N°1</w:t>
      </w:r>
    </w:p>
    <w:p w:rsidR="00216D30" w:rsidRDefault="006403EE" w:rsidP="00216D30">
      <w:pPr>
        <w:pStyle w:val="Paragraphedeliste"/>
        <w:numPr>
          <w:ilvl w:val="0"/>
          <w:numId w:val="3"/>
        </w:numPr>
        <w:rPr>
          <w:rFonts w:ascii="Corbel" w:eastAsia="PMingLiU" w:hAnsi="Corbel" w:cs="Times New Roman"/>
          <w:bCs/>
          <w:i/>
          <w:iCs/>
          <w:szCs w:val="20"/>
        </w:rPr>
      </w:pPr>
      <w:r w:rsidRPr="006403EE">
        <w:rPr>
          <w:rFonts w:ascii="Corbel" w:eastAsia="PMingLiU" w:hAnsi="Corbel" w:cs="Times New Roman"/>
          <w:bCs/>
          <w:i/>
          <w:iCs/>
          <w:szCs w:val="20"/>
        </w:rPr>
        <w:t xml:space="preserve">Proposer un protocole, identifier </w:t>
      </w:r>
      <w:r>
        <w:rPr>
          <w:rFonts w:ascii="Corbel" w:eastAsia="PMingLiU" w:hAnsi="Corbel" w:cs="Times New Roman"/>
          <w:bCs/>
          <w:i/>
          <w:iCs/>
          <w:szCs w:val="20"/>
        </w:rPr>
        <w:t>les tests pertinents et possibles ainsi que le matériel utilisé (ces tests ont déjà été réalisé en seconde)</w:t>
      </w:r>
    </w:p>
    <w:p w:rsidR="00216D30" w:rsidRPr="009E74EE" w:rsidRDefault="00216D30" w:rsidP="00216D30">
      <w:pPr>
        <w:rPr>
          <w:rFonts w:ascii="Corbel" w:eastAsia="PMingLiU" w:hAnsi="Corbel" w:cs="Times New Roman"/>
          <w:bCs/>
          <w:i/>
          <w:iCs/>
          <w:szCs w:val="20"/>
        </w:rPr>
      </w:pPr>
      <w:r w:rsidRPr="009E74EE">
        <w:rPr>
          <w:rFonts w:ascii="Corbel" w:eastAsia="PMingLiU" w:hAnsi="Corbel" w:cs="Times New Roman"/>
          <w:bCs/>
          <w:i/>
          <w:iCs/>
          <w:szCs w:val="20"/>
        </w:rPr>
        <w:t>Evaluation de cette compétence dans la 2° étape et à l’appel N°</w:t>
      </w:r>
      <w:r>
        <w:rPr>
          <w:rFonts w:ascii="Corbel" w:eastAsia="PMingLiU" w:hAnsi="Corbel" w:cs="Times New Roman"/>
          <w:bCs/>
          <w:i/>
          <w:iCs/>
          <w:szCs w:val="20"/>
        </w:rPr>
        <w:t>2</w:t>
      </w:r>
    </w:p>
    <w:p w:rsidR="00216D30" w:rsidRDefault="00216D30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216D30" w:rsidRDefault="00216D30" w:rsidP="00216D30">
      <w:pPr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On attend de l’élève qu’il soit en mesure de :</w:t>
      </w:r>
    </w:p>
    <w:p w:rsidR="00216D30" w:rsidRDefault="00216D30" w:rsidP="00216D30">
      <w:pPr>
        <w:pStyle w:val="Paragraphedeliste"/>
        <w:numPr>
          <w:ilvl w:val="0"/>
          <w:numId w:val="3"/>
        </w:numPr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 xml:space="preserve">De proposer </w:t>
      </w:r>
      <w:r w:rsidR="006403EE">
        <w:rPr>
          <w:rFonts w:ascii="Corbel" w:eastAsia="PMingLiU" w:hAnsi="Corbel" w:cs="Times New Roman"/>
          <w:bCs/>
          <w:i/>
          <w:iCs/>
          <w:szCs w:val="20"/>
        </w:rPr>
        <w:t>5 protocoles (un pour chaque nutriment) contenant :</w:t>
      </w:r>
    </w:p>
    <w:p w:rsidR="00216D30" w:rsidRPr="009E74EE" w:rsidRDefault="006403EE" w:rsidP="00216D30">
      <w:pPr>
        <w:pStyle w:val="Paragraphedeliste"/>
        <w:numPr>
          <w:ilvl w:val="1"/>
          <w:numId w:val="3"/>
        </w:numPr>
        <w:rPr>
          <w:rFonts w:ascii="Corbel" w:eastAsia="PMingLiU" w:hAnsi="Corbel" w:cs="Times New Roman"/>
          <w:bCs/>
          <w:i/>
          <w:iCs/>
          <w:color w:val="C00000"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d’un schéma légendé et titré</w:t>
      </w:r>
      <w:r w:rsidR="00216D30">
        <w:rPr>
          <w:rFonts w:ascii="Corbel" w:eastAsia="PMingLiU" w:hAnsi="Corbel" w:cs="Times New Roman"/>
          <w:bCs/>
          <w:i/>
          <w:iCs/>
          <w:szCs w:val="20"/>
        </w:rPr>
        <w:t xml:space="preserve"> </w:t>
      </w:r>
      <w:r w:rsidR="00216D30" w:rsidRPr="009E74EE">
        <w:rPr>
          <w:rFonts w:ascii="Corbel" w:eastAsia="PMingLiU" w:hAnsi="Corbel" w:cs="Times New Roman"/>
          <w:bCs/>
          <w:i/>
          <w:iCs/>
          <w:color w:val="C00000"/>
          <w:szCs w:val="20"/>
        </w:rPr>
        <w:t>(Solution partielle)</w:t>
      </w:r>
    </w:p>
    <w:p w:rsidR="003417B5" w:rsidRPr="003417B5" w:rsidRDefault="006403EE" w:rsidP="00216D30">
      <w:pPr>
        <w:pStyle w:val="Paragraphedeliste"/>
        <w:numPr>
          <w:ilvl w:val="1"/>
          <w:numId w:val="3"/>
        </w:numPr>
        <w:rPr>
          <w:rFonts w:ascii="Corbel" w:eastAsia="PMingLiU" w:hAnsi="Corbel" w:cs="Times New Roman"/>
          <w:bCs/>
          <w:i/>
          <w:iCs/>
          <w:szCs w:val="20"/>
        </w:rPr>
      </w:pPr>
      <w:r w:rsidRPr="003417B5">
        <w:rPr>
          <w:rFonts w:ascii="Corbel" w:eastAsia="PMingLiU" w:hAnsi="Corbel" w:cs="Times New Roman"/>
          <w:bCs/>
          <w:i/>
          <w:iCs/>
          <w:szCs w:val="20"/>
        </w:rPr>
        <w:t>d’explications précisant l’ordre d’introduction (</w:t>
      </w:r>
      <w:proofErr w:type="spellStart"/>
      <w:r w:rsidRPr="003417B5">
        <w:rPr>
          <w:rFonts w:ascii="Corbel" w:eastAsia="PMingLiU" w:hAnsi="Corbel" w:cs="Times New Roman"/>
          <w:bCs/>
          <w:i/>
          <w:iCs/>
          <w:szCs w:val="20"/>
        </w:rPr>
        <w:t>méthodo</w:t>
      </w:r>
      <w:proofErr w:type="spellEnd"/>
      <w:r w:rsidRPr="003417B5">
        <w:rPr>
          <w:rFonts w:ascii="Corbel" w:eastAsia="PMingLiU" w:hAnsi="Corbel" w:cs="Times New Roman"/>
          <w:bCs/>
          <w:i/>
          <w:iCs/>
          <w:szCs w:val="20"/>
        </w:rPr>
        <w:t>)</w:t>
      </w:r>
      <w:r w:rsidR="00216D30" w:rsidRPr="003417B5">
        <w:rPr>
          <w:rFonts w:ascii="Corbel" w:eastAsia="PMingLiU" w:hAnsi="Corbel" w:cs="Times New Roman"/>
          <w:bCs/>
          <w:i/>
          <w:iCs/>
          <w:szCs w:val="20"/>
        </w:rPr>
        <w:t xml:space="preserve"> </w:t>
      </w:r>
      <w:r w:rsidR="00216D30" w:rsidRPr="003417B5">
        <w:rPr>
          <w:rFonts w:ascii="Corbel" w:eastAsia="PMingLiU" w:hAnsi="Corbel" w:cs="Times New Roman"/>
          <w:bCs/>
          <w:i/>
          <w:iCs/>
          <w:color w:val="C00000"/>
          <w:szCs w:val="20"/>
        </w:rPr>
        <w:t>(Solution partielle)</w:t>
      </w:r>
    </w:p>
    <w:p w:rsidR="00216D30" w:rsidRPr="003417B5" w:rsidRDefault="003417B5" w:rsidP="00216D30">
      <w:pPr>
        <w:pStyle w:val="Paragraphedeliste"/>
        <w:numPr>
          <w:ilvl w:val="1"/>
          <w:numId w:val="3"/>
        </w:numPr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L</w:t>
      </w:r>
      <w:r w:rsidR="006403EE" w:rsidRPr="003417B5">
        <w:rPr>
          <w:rFonts w:ascii="Corbel" w:eastAsia="PMingLiU" w:hAnsi="Corbel" w:cs="Times New Roman"/>
          <w:bCs/>
          <w:i/>
          <w:iCs/>
          <w:szCs w:val="20"/>
        </w:rPr>
        <w:t>a nécessité de réalisation du caillé n’</w:t>
      </w:r>
      <w:r w:rsidRPr="003417B5">
        <w:rPr>
          <w:rFonts w:ascii="Corbel" w:eastAsia="PMingLiU" w:hAnsi="Corbel" w:cs="Times New Roman"/>
          <w:bCs/>
          <w:i/>
          <w:iCs/>
          <w:szCs w:val="20"/>
        </w:rPr>
        <w:t xml:space="preserve">est pas </w:t>
      </w:r>
      <w:proofErr w:type="gramStart"/>
      <w:r w:rsidRPr="003417B5">
        <w:rPr>
          <w:rFonts w:ascii="Corbel" w:eastAsia="PMingLiU" w:hAnsi="Corbel" w:cs="Times New Roman"/>
          <w:bCs/>
          <w:i/>
          <w:iCs/>
          <w:szCs w:val="20"/>
        </w:rPr>
        <w:t>évalué</w:t>
      </w:r>
      <w:proofErr w:type="gramEnd"/>
      <w:r w:rsidRPr="003417B5">
        <w:rPr>
          <w:rFonts w:ascii="Corbel" w:eastAsia="PMingLiU" w:hAnsi="Corbel" w:cs="Times New Roman"/>
          <w:bCs/>
          <w:i/>
          <w:iCs/>
          <w:szCs w:val="20"/>
        </w:rPr>
        <w:t>. En revanche, les élèves doivent être en mesure de préciser si le test est réalisé sur le lait complet, le caillé et/ou le petit lait</w:t>
      </w:r>
      <w:r>
        <w:rPr>
          <w:rFonts w:ascii="Corbel" w:eastAsia="PMingLiU" w:hAnsi="Corbel" w:cs="Times New Roman"/>
          <w:bCs/>
          <w:i/>
          <w:iCs/>
          <w:szCs w:val="20"/>
        </w:rPr>
        <w:t xml:space="preserve"> en fonction de la solubilité des espèces testées</w:t>
      </w:r>
      <w:r w:rsidR="00E51354">
        <w:rPr>
          <w:rFonts w:ascii="Corbel" w:eastAsia="PMingLiU" w:hAnsi="Corbel" w:cs="Times New Roman"/>
          <w:bCs/>
          <w:i/>
          <w:iCs/>
          <w:szCs w:val="20"/>
        </w:rPr>
        <w:t xml:space="preserve"> </w:t>
      </w:r>
      <w:r>
        <w:rPr>
          <w:rFonts w:ascii="Corbel" w:eastAsia="PMingLiU" w:hAnsi="Corbel" w:cs="Times New Roman"/>
          <w:bCs/>
          <w:i/>
          <w:iCs/>
          <w:szCs w:val="20"/>
        </w:rPr>
        <w:t xml:space="preserve">(évaluation à l’oral) </w:t>
      </w:r>
      <w:r w:rsidRPr="003417B5">
        <w:rPr>
          <w:rFonts w:ascii="Corbel" w:eastAsia="PMingLiU" w:hAnsi="Corbel" w:cs="Times New Roman"/>
          <w:bCs/>
          <w:i/>
          <w:iCs/>
          <w:szCs w:val="20"/>
        </w:rPr>
        <w:t xml:space="preserve"> </w:t>
      </w:r>
      <w:r w:rsidRPr="003417B5">
        <w:rPr>
          <w:rFonts w:ascii="Corbel" w:eastAsia="PMingLiU" w:hAnsi="Corbel" w:cs="Times New Roman"/>
          <w:bCs/>
          <w:i/>
          <w:iCs/>
          <w:color w:val="C00000"/>
          <w:szCs w:val="20"/>
        </w:rPr>
        <w:t>(Solution partielle)</w:t>
      </w:r>
    </w:p>
    <w:p w:rsidR="00216D30" w:rsidRDefault="00216D30" w:rsidP="00216D30">
      <w:pPr>
        <w:rPr>
          <w:rFonts w:ascii="Corbel" w:eastAsia="PMingLiU" w:hAnsi="Corbel" w:cs="Times New Roman"/>
          <w:bCs/>
          <w:i/>
          <w:iCs/>
          <w:szCs w:val="20"/>
        </w:rPr>
      </w:pPr>
      <w:r w:rsidRPr="00C13440">
        <w:rPr>
          <w:rFonts w:ascii="Corbel" w:eastAsia="PMingLiU" w:hAnsi="Corbel" w:cs="Times New Roman"/>
          <w:bCs/>
          <w:i/>
          <w:iCs/>
          <w:szCs w:val="20"/>
        </w:rPr>
        <w:t xml:space="preserve">Pour la compétence </w:t>
      </w:r>
      <w:r>
        <w:rPr>
          <w:rFonts w:ascii="Corbel" w:eastAsia="PMingLiU" w:hAnsi="Corbel" w:cs="Times New Roman"/>
          <w:bCs/>
          <w:i/>
          <w:iCs/>
          <w:szCs w:val="20"/>
        </w:rPr>
        <w:t>REALISER</w:t>
      </w:r>
      <w:r w:rsidRPr="00C13440">
        <w:rPr>
          <w:rFonts w:ascii="Corbel" w:eastAsia="PMingLiU" w:hAnsi="Corbel" w:cs="Times New Roman"/>
          <w:bCs/>
          <w:i/>
          <w:iCs/>
          <w:szCs w:val="20"/>
        </w:rPr>
        <w:t xml:space="preserve">, </w:t>
      </w:r>
      <w:proofErr w:type="spellStart"/>
      <w:r w:rsidRPr="00C13440">
        <w:rPr>
          <w:rFonts w:ascii="Corbel" w:eastAsia="PMingLiU" w:hAnsi="Corbel" w:cs="Times New Roman"/>
          <w:bCs/>
          <w:i/>
          <w:iCs/>
          <w:szCs w:val="20"/>
        </w:rPr>
        <w:t>coeff</w:t>
      </w:r>
      <w:proofErr w:type="spellEnd"/>
      <w:r w:rsidRPr="00C13440">
        <w:rPr>
          <w:rFonts w:ascii="Corbel" w:eastAsia="PMingLiU" w:hAnsi="Corbel" w:cs="Times New Roman"/>
          <w:bCs/>
          <w:i/>
          <w:iCs/>
          <w:szCs w:val="20"/>
        </w:rPr>
        <w:t xml:space="preserve"> </w:t>
      </w:r>
      <w:r>
        <w:rPr>
          <w:rFonts w:ascii="Corbel" w:eastAsia="PMingLiU" w:hAnsi="Corbel" w:cs="Times New Roman"/>
          <w:bCs/>
          <w:i/>
          <w:iCs/>
          <w:szCs w:val="20"/>
        </w:rPr>
        <w:t>2</w:t>
      </w:r>
      <w:r w:rsidRPr="00C13440">
        <w:rPr>
          <w:rFonts w:ascii="Corbel" w:eastAsia="PMingLiU" w:hAnsi="Corbel" w:cs="Times New Roman"/>
          <w:bCs/>
          <w:i/>
          <w:iCs/>
          <w:szCs w:val="20"/>
        </w:rPr>
        <w:t xml:space="preserve">, les critères </w:t>
      </w:r>
      <w:r w:rsidR="00D053B4">
        <w:rPr>
          <w:rFonts w:ascii="Corbel" w:eastAsia="PMingLiU" w:hAnsi="Corbel" w:cs="Times New Roman"/>
          <w:bCs/>
          <w:i/>
          <w:iCs/>
          <w:szCs w:val="20"/>
        </w:rPr>
        <w:t>suivants ont été retenus</w:t>
      </w:r>
      <w:r w:rsidRPr="00C13440">
        <w:rPr>
          <w:rFonts w:ascii="Corbel" w:eastAsia="PMingLiU" w:hAnsi="Corbel" w:cs="Times New Roman"/>
          <w:bCs/>
          <w:i/>
          <w:iCs/>
          <w:szCs w:val="20"/>
        </w:rPr>
        <w:t>:</w:t>
      </w:r>
    </w:p>
    <w:p w:rsidR="00216D30" w:rsidRPr="003E4849" w:rsidRDefault="00216D30" w:rsidP="00216D30">
      <w:pPr>
        <w:pStyle w:val="Paragraphedeliste"/>
        <w:numPr>
          <w:ilvl w:val="0"/>
          <w:numId w:val="2"/>
        </w:numPr>
        <w:rPr>
          <w:rFonts w:ascii="Corbel" w:eastAsia="PMingLiU" w:hAnsi="Corbel" w:cs="Times New Roman"/>
          <w:bCs/>
          <w:i/>
          <w:iCs/>
          <w:szCs w:val="20"/>
        </w:rPr>
      </w:pPr>
      <w:r w:rsidRPr="003E4849">
        <w:rPr>
          <w:rFonts w:ascii="Corbel" w:eastAsia="PMingLiU" w:hAnsi="Corbel" w:cs="Times New Roman"/>
          <w:bCs/>
          <w:i/>
          <w:iCs/>
          <w:szCs w:val="20"/>
        </w:rPr>
        <w:t>Réaliser le dispositif expérimental correspondant à un protocole</w:t>
      </w:r>
    </w:p>
    <w:p w:rsidR="00216D30" w:rsidRDefault="00216D30" w:rsidP="00216D30">
      <w:pPr>
        <w:pStyle w:val="Paragraphedeliste"/>
        <w:numPr>
          <w:ilvl w:val="0"/>
          <w:numId w:val="2"/>
        </w:numPr>
        <w:rPr>
          <w:rFonts w:ascii="Corbel" w:eastAsia="PMingLiU" w:hAnsi="Corbel" w:cs="Times New Roman"/>
          <w:bCs/>
          <w:i/>
          <w:iCs/>
          <w:szCs w:val="20"/>
        </w:rPr>
      </w:pPr>
      <w:r w:rsidRPr="003E4849">
        <w:rPr>
          <w:rFonts w:ascii="Corbel" w:eastAsia="PMingLiU" w:hAnsi="Corbel" w:cs="Times New Roman"/>
          <w:bCs/>
          <w:i/>
          <w:iCs/>
          <w:szCs w:val="20"/>
        </w:rPr>
        <w:lastRenderedPageBreak/>
        <w:t>Respecter les gestes de sécurité</w:t>
      </w:r>
      <w:r w:rsidR="003417B5">
        <w:rPr>
          <w:rFonts w:ascii="Corbel" w:eastAsia="PMingLiU" w:hAnsi="Corbel" w:cs="Times New Roman"/>
          <w:bCs/>
          <w:i/>
          <w:iCs/>
          <w:szCs w:val="20"/>
        </w:rPr>
        <w:t xml:space="preserve">. </w:t>
      </w:r>
    </w:p>
    <w:p w:rsidR="00216D30" w:rsidRDefault="00216D30" w:rsidP="00216D30">
      <w:pPr>
        <w:pStyle w:val="Paragraphedeliste"/>
        <w:rPr>
          <w:rFonts w:ascii="Corbel" w:eastAsia="PMingLiU" w:hAnsi="Corbel" w:cs="Times New Roman"/>
          <w:bCs/>
          <w:i/>
          <w:iCs/>
          <w:szCs w:val="20"/>
        </w:rPr>
      </w:pPr>
    </w:p>
    <w:p w:rsidR="00216D30" w:rsidRPr="008E7B6E" w:rsidRDefault="00216D30" w:rsidP="00216D30">
      <w:pPr>
        <w:ind w:left="360"/>
        <w:rPr>
          <w:rFonts w:ascii="Corbel" w:eastAsia="PMingLiU" w:hAnsi="Corbel" w:cs="Times New Roman"/>
          <w:bCs/>
          <w:i/>
          <w:iCs/>
          <w:szCs w:val="20"/>
        </w:rPr>
      </w:pPr>
      <w:r w:rsidRPr="008E7B6E">
        <w:rPr>
          <w:rFonts w:ascii="Corbel" w:eastAsia="PMingLiU" w:hAnsi="Corbel" w:cs="Times New Roman"/>
          <w:bCs/>
          <w:i/>
          <w:iCs/>
          <w:szCs w:val="20"/>
        </w:rPr>
        <w:t>Evaluation de cette compétence dans la 3° étape et à l’appel N°3</w:t>
      </w:r>
    </w:p>
    <w:p w:rsidR="00216D30" w:rsidRDefault="00216D30" w:rsidP="00216D30">
      <w:pPr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On attend de l’élève qu’il soit en mesure de :</w:t>
      </w:r>
    </w:p>
    <w:p w:rsidR="00216D30" w:rsidRDefault="00216D30" w:rsidP="00216D30">
      <w:pPr>
        <w:pStyle w:val="Paragraphedeliste"/>
        <w:numPr>
          <w:ilvl w:val="0"/>
          <w:numId w:val="5"/>
        </w:numPr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 xml:space="preserve">Porter blouse, gants et lunettes et de le justifier par l’étude des pictogrammes  </w:t>
      </w:r>
      <w:r w:rsidRPr="009E74EE">
        <w:rPr>
          <w:rFonts w:ascii="Corbel" w:eastAsia="PMingLiU" w:hAnsi="Corbel" w:cs="Times New Roman"/>
          <w:bCs/>
          <w:i/>
          <w:iCs/>
          <w:color w:val="C00000"/>
          <w:szCs w:val="20"/>
        </w:rPr>
        <w:t>(Solution partielle)</w:t>
      </w:r>
    </w:p>
    <w:p w:rsidR="00216D30" w:rsidRPr="00A76D2A" w:rsidRDefault="00D053B4" w:rsidP="00216D30">
      <w:pPr>
        <w:pStyle w:val="Paragraphedeliste"/>
        <w:numPr>
          <w:ilvl w:val="0"/>
          <w:numId w:val="5"/>
        </w:numPr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 xml:space="preserve">De réaliser les tests dans le matériel adapté </w:t>
      </w:r>
      <w:r w:rsidR="00216D30" w:rsidRPr="009E74EE">
        <w:rPr>
          <w:rFonts w:ascii="Corbel" w:eastAsia="PMingLiU" w:hAnsi="Corbel" w:cs="Times New Roman"/>
          <w:bCs/>
          <w:i/>
          <w:iCs/>
          <w:color w:val="C00000"/>
          <w:szCs w:val="20"/>
        </w:rPr>
        <w:t>(Solution partielle)</w:t>
      </w:r>
    </w:p>
    <w:p w:rsidR="00216D30" w:rsidRPr="00A76D2A" w:rsidRDefault="00216D30" w:rsidP="00216D30">
      <w:pPr>
        <w:pStyle w:val="Paragraphedeliste"/>
        <w:numPr>
          <w:ilvl w:val="0"/>
          <w:numId w:val="5"/>
        </w:numPr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 xml:space="preserve">D’utiliser les bons réactifs et </w:t>
      </w:r>
      <w:r w:rsidR="00D053B4">
        <w:rPr>
          <w:rFonts w:ascii="Corbel" w:eastAsia="PMingLiU" w:hAnsi="Corbel" w:cs="Times New Roman"/>
          <w:bCs/>
          <w:i/>
          <w:iCs/>
          <w:szCs w:val="20"/>
        </w:rPr>
        <w:t>d’utiliser de petites</w:t>
      </w:r>
      <w:r>
        <w:rPr>
          <w:rFonts w:ascii="Corbel" w:eastAsia="PMingLiU" w:hAnsi="Corbel" w:cs="Times New Roman"/>
          <w:bCs/>
          <w:i/>
          <w:iCs/>
          <w:szCs w:val="20"/>
        </w:rPr>
        <w:t xml:space="preserve"> quantités </w:t>
      </w:r>
      <w:r w:rsidRPr="009E74EE">
        <w:rPr>
          <w:rFonts w:ascii="Corbel" w:eastAsia="PMingLiU" w:hAnsi="Corbel" w:cs="Times New Roman"/>
          <w:bCs/>
          <w:i/>
          <w:iCs/>
          <w:color w:val="C00000"/>
          <w:szCs w:val="20"/>
        </w:rPr>
        <w:t>(Solution partielle)</w:t>
      </w:r>
    </w:p>
    <w:p w:rsidR="00216D30" w:rsidRDefault="00216D30" w:rsidP="00216D30">
      <w:pPr>
        <w:rPr>
          <w:rFonts w:ascii="Corbel" w:eastAsia="PMingLiU" w:hAnsi="Corbel" w:cs="Times New Roman"/>
          <w:bCs/>
          <w:i/>
          <w:iCs/>
          <w:szCs w:val="20"/>
        </w:rPr>
      </w:pPr>
      <w:r w:rsidRPr="00C13440">
        <w:rPr>
          <w:rFonts w:ascii="Corbel" w:eastAsia="PMingLiU" w:hAnsi="Corbel" w:cs="Times New Roman"/>
          <w:bCs/>
          <w:i/>
          <w:iCs/>
          <w:szCs w:val="20"/>
        </w:rPr>
        <w:t xml:space="preserve">Pour la compétence </w:t>
      </w:r>
      <w:r>
        <w:rPr>
          <w:rFonts w:ascii="Corbel" w:eastAsia="PMingLiU" w:hAnsi="Corbel" w:cs="Times New Roman"/>
          <w:bCs/>
          <w:i/>
          <w:iCs/>
          <w:szCs w:val="20"/>
        </w:rPr>
        <w:t>VALIDER</w:t>
      </w:r>
      <w:r w:rsidRPr="00C13440">
        <w:rPr>
          <w:rFonts w:ascii="Corbel" w:eastAsia="PMingLiU" w:hAnsi="Corbel" w:cs="Times New Roman"/>
          <w:bCs/>
          <w:i/>
          <w:iCs/>
          <w:szCs w:val="20"/>
        </w:rPr>
        <w:t xml:space="preserve">, </w:t>
      </w:r>
      <w:proofErr w:type="spellStart"/>
      <w:r w:rsidRPr="00C13440">
        <w:rPr>
          <w:rFonts w:ascii="Corbel" w:eastAsia="PMingLiU" w:hAnsi="Corbel" w:cs="Times New Roman"/>
          <w:bCs/>
          <w:i/>
          <w:iCs/>
          <w:szCs w:val="20"/>
        </w:rPr>
        <w:t>coeff</w:t>
      </w:r>
      <w:proofErr w:type="spellEnd"/>
      <w:r w:rsidRPr="00C13440">
        <w:rPr>
          <w:rFonts w:ascii="Corbel" w:eastAsia="PMingLiU" w:hAnsi="Corbel" w:cs="Times New Roman"/>
          <w:bCs/>
          <w:i/>
          <w:iCs/>
          <w:szCs w:val="20"/>
        </w:rPr>
        <w:t xml:space="preserve"> </w:t>
      </w:r>
      <w:r>
        <w:rPr>
          <w:rFonts w:ascii="Corbel" w:eastAsia="PMingLiU" w:hAnsi="Corbel" w:cs="Times New Roman"/>
          <w:bCs/>
          <w:i/>
          <w:iCs/>
          <w:szCs w:val="20"/>
        </w:rPr>
        <w:t>1</w:t>
      </w:r>
      <w:r w:rsidRPr="00C13440">
        <w:rPr>
          <w:rFonts w:ascii="Corbel" w:eastAsia="PMingLiU" w:hAnsi="Corbel" w:cs="Times New Roman"/>
          <w:bCs/>
          <w:i/>
          <w:iCs/>
          <w:szCs w:val="20"/>
        </w:rPr>
        <w:t>, le critère</w:t>
      </w:r>
      <w:r w:rsidR="00D053B4">
        <w:rPr>
          <w:rFonts w:ascii="Corbel" w:eastAsia="PMingLiU" w:hAnsi="Corbel" w:cs="Times New Roman"/>
          <w:bCs/>
          <w:i/>
          <w:iCs/>
          <w:szCs w:val="20"/>
        </w:rPr>
        <w:t xml:space="preserve"> suivant a été retenu</w:t>
      </w:r>
      <w:r w:rsidRPr="00C13440">
        <w:rPr>
          <w:rFonts w:ascii="Corbel" w:eastAsia="PMingLiU" w:hAnsi="Corbel" w:cs="Times New Roman"/>
          <w:bCs/>
          <w:i/>
          <w:iCs/>
          <w:szCs w:val="20"/>
        </w:rPr>
        <w:t xml:space="preserve"> :</w:t>
      </w:r>
    </w:p>
    <w:p w:rsidR="00216D30" w:rsidRPr="00D62D46" w:rsidRDefault="00216D30" w:rsidP="00216D30">
      <w:pPr>
        <w:pStyle w:val="Paragraphedeliste"/>
        <w:numPr>
          <w:ilvl w:val="0"/>
          <w:numId w:val="2"/>
        </w:numPr>
        <w:rPr>
          <w:rFonts w:ascii="Corbel" w:eastAsia="PMingLiU" w:hAnsi="Corbel" w:cs="Times New Roman"/>
          <w:b/>
          <w:bCs/>
          <w:i/>
          <w:iCs/>
          <w:szCs w:val="20"/>
        </w:rPr>
      </w:pPr>
      <w:r w:rsidRPr="00D62D46">
        <w:rPr>
          <w:rFonts w:ascii="Corbel" w:eastAsia="PMingLiU" w:hAnsi="Corbel" w:cs="Times New Roman"/>
          <w:bCs/>
          <w:i/>
          <w:iCs/>
          <w:szCs w:val="20"/>
        </w:rPr>
        <w:t>Analyser</w:t>
      </w:r>
      <w:r>
        <w:rPr>
          <w:rFonts w:ascii="Corbel" w:eastAsia="PMingLiU" w:hAnsi="Corbel" w:cs="Times New Roman"/>
          <w:bCs/>
          <w:i/>
          <w:iCs/>
          <w:szCs w:val="20"/>
        </w:rPr>
        <w:t xml:space="preserve"> l’ensemble des résultats de façon à les mettre en relation et apporter une réponse à la problématique</w:t>
      </w:r>
      <w:r w:rsidR="00137418">
        <w:rPr>
          <w:rFonts w:ascii="Corbel" w:eastAsia="PMingLiU" w:hAnsi="Corbel" w:cs="Times New Roman"/>
          <w:bCs/>
          <w:i/>
          <w:iCs/>
          <w:szCs w:val="20"/>
        </w:rPr>
        <w:t> : l</w:t>
      </w:r>
      <w:r w:rsidR="00D053B4">
        <w:rPr>
          <w:rFonts w:ascii="Corbel" w:eastAsia="PMingLiU" w:hAnsi="Corbel" w:cs="Times New Roman"/>
          <w:bCs/>
          <w:i/>
          <w:iCs/>
          <w:szCs w:val="20"/>
        </w:rPr>
        <w:t>e lait contient tous les nutriments nécessaires au développement des mammifères : l’eau, des glucides (lactose), des lipides, des oligoéléments (dont calcium), protéine (caséine).</w:t>
      </w:r>
    </w:p>
    <w:p w:rsidR="00216D30" w:rsidRPr="00D62D46" w:rsidRDefault="00216D30" w:rsidP="00216D30">
      <w:pPr>
        <w:pStyle w:val="Paragraphedeliste"/>
        <w:rPr>
          <w:rFonts w:ascii="Corbel" w:eastAsia="PMingLiU" w:hAnsi="Corbel" w:cs="Times New Roman"/>
          <w:bCs/>
          <w:i/>
          <w:iCs/>
          <w:szCs w:val="20"/>
        </w:rPr>
      </w:pPr>
    </w:p>
    <w:p w:rsidR="00216D30" w:rsidRPr="00D62D46" w:rsidRDefault="00216D30" w:rsidP="00216D30">
      <w:pPr>
        <w:pStyle w:val="Paragraphedeliste"/>
        <w:ind w:left="0"/>
        <w:rPr>
          <w:rFonts w:ascii="Corbel" w:eastAsia="PMingLiU" w:hAnsi="Corbel" w:cs="Times New Roman"/>
          <w:bCs/>
          <w:i/>
          <w:iCs/>
          <w:szCs w:val="20"/>
        </w:rPr>
      </w:pPr>
      <w:r w:rsidRPr="00D62D46">
        <w:rPr>
          <w:rFonts w:ascii="Corbel" w:eastAsia="PMingLiU" w:hAnsi="Corbel" w:cs="Times New Roman"/>
          <w:bCs/>
          <w:i/>
          <w:iCs/>
          <w:szCs w:val="20"/>
        </w:rPr>
        <w:t xml:space="preserve">Evaluation de cette compétence </w:t>
      </w:r>
      <w:r>
        <w:rPr>
          <w:rFonts w:ascii="Corbel" w:eastAsia="PMingLiU" w:hAnsi="Corbel" w:cs="Times New Roman"/>
          <w:bCs/>
          <w:i/>
          <w:iCs/>
          <w:szCs w:val="20"/>
        </w:rPr>
        <w:t>est réalisée à la fin de la séance.</w:t>
      </w:r>
    </w:p>
    <w:p w:rsidR="00D053B4" w:rsidRDefault="00D053B4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D053B4" w:rsidRDefault="00D053B4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216D30" w:rsidRDefault="00216D30" w:rsidP="00216D30">
      <w:pPr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On attend de</w:t>
      </w:r>
      <w:r w:rsidR="00137418">
        <w:rPr>
          <w:rFonts w:ascii="Corbel" w:eastAsia="PMingLiU" w:hAnsi="Corbel" w:cs="Times New Roman"/>
          <w:bCs/>
          <w:i/>
          <w:iCs/>
          <w:szCs w:val="20"/>
        </w:rPr>
        <w:t xml:space="preserve"> l’élève qu’il soit en mesure</w:t>
      </w:r>
      <w:r>
        <w:rPr>
          <w:rFonts w:ascii="Corbel" w:eastAsia="PMingLiU" w:hAnsi="Corbel" w:cs="Times New Roman"/>
          <w:bCs/>
          <w:i/>
          <w:iCs/>
          <w:szCs w:val="20"/>
        </w:rPr>
        <w:t> :</w:t>
      </w:r>
    </w:p>
    <w:p w:rsidR="00216D30" w:rsidRDefault="00443487" w:rsidP="00216D30">
      <w:pPr>
        <w:pStyle w:val="Paragraphedeliste"/>
        <w:numPr>
          <w:ilvl w:val="0"/>
          <w:numId w:val="5"/>
        </w:numPr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>d’</w:t>
      </w:r>
      <w:r w:rsidR="00137418">
        <w:rPr>
          <w:rFonts w:ascii="Corbel" w:eastAsia="PMingLiU" w:hAnsi="Corbel" w:cs="Times New Roman"/>
          <w:bCs/>
          <w:i/>
          <w:iCs/>
          <w:szCs w:val="20"/>
        </w:rPr>
        <w:t>interpréter le résultat des</w:t>
      </w:r>
      <w:r>
        <w:rPr>
          <w:rFonts w:ascii="Corbel" w:eastAsia="PMingLiU" w:hAnsi="Corbel" w:cs="Times New Roman"/>
          <w:bCs/>
          <w:i/>
          <w:iCs/>
          <w:szCs w:val="20"/>
        </w:rPr>
        <w:t xml:space="preserve"> tests afin d’en déduire la présence d’eau, de caséine, de lactose, d’ion calcium II</w:t>
      </w:r>
      <w:r w:rsidR="00216D30">
        <w:rPr>
          <w:rFonts w:ascii="Corbel" w:eastAsia="PMingLiU" w:hAnsi="Corbel" w:cs="Times New Roman"/>
          <w:bCs/>
          <w:i/>
          <w:iCs/>
          <w:szCs w:val="20"/>
        </w:rPr>
        <w:t xml:space="preserve">  </w:t>
      </w:r>
      <w:r w:rsidR="00216D30" w:rsidRPr="009E74EE">
        <w:rPr>
          <w:rFonts w:ascii="Corbel" w:eastAsia="PMingLiU" w:hAnsi="Corbel" w:cs="Times New Roman"/>
          <w:bCs/>
          <w:i/>
          <w:iCs/>
          <w:color w:val="C00000"/>
          <w:szCs w:val="20"/>
        </w:rPr>
        <w:t>(Solution partielle)</w:t>
      </w:r>
    </w:p>
    <w:p w:rsidR="00216D30" w:rsidRPr="00A76D2A" w:rsidRDefault="00443487" w:rsidP="00216D30">
      <w:pPr>
        <w:pStyle w:val="Paragraphedeliste"/>
        <w:numPr>
          <w:ilvl w:val="0"/>
          <w:numId w:val="5"/>
        </w:numPr>
        <w:rPr>
          <w:rFonts w:ascii="Corbel" w:eastAsia="PMingLiU" w:hAnsi="Corbel" w:cs="Times New Roman"/>
          <w:bCs/>
          <w:i/>
          <w:iCs/>
          <w:szCs w:val="20"/>
        </w:rPr>
      </w:pPr>
      <w:r>
        <w:rPr>
          <w:rFonts w:ascii="Corbel" w:eastAsia="PMingLiU" w:hAnsi="Corbel" w:cs="Times New Roman"/>
          <w:bCs/>
          <w:i/>
          <w:iCs/>
          <w:szCs w:val="20"/>
        </w:rPr>
        <w:t xml:space="preserve">D’en déduire que le lait contient l’ensemble des nutriments essentiels à la croissance des </w:t>
      </w:r>
      <w:r w:rsidR="00D053B4">
        <w:rPr>
          <w:rFonts w:ascii="Corbel" w:eastAsia="PMingLiU" w:hAnsi="Corbel" w:cs="Times New Roman"/>
          <w:bCs/>
          <w:i/>
          <w:iCs/>
          <w:szCs w:val="20"/>
        </w:rPr>
        <w:t>mammifères</w:t>
      </w:r>
      <w:r w:rsidR="00216D30">
        <w:rPr>
          <w:rFonts w:ascii="Corbel" w:eastAsia="PMingLiU" w:hAnsi="Corbel" w:cs="Times New Roman"/>
          <w:bCs/>
          <w:i/>
          <w:iCs/>
          <w:szCs w:val="20"/>
        </w:rPr>
        <w:t xml:space="preserve"> </w:t>
      </w:r>
      <w:r w:rsidR="00216D30" w:rsidRPr="009E74EE">
        <w:rPr>
          <w:rFonts w:ascii="Corbel" w:eastAsia="PMingLiU" w:hAnsi="Corbel" w:cs="Times New Roman"/>
          <w:bCs/>
          <w:i/>
          <w:iCs/>
          <w:color w:val="C00000"/>
          <w:szCs w:val="20"/>
        </w:rPr>
        <w:t>(Solution partielle)</w:t>
      </w:r>
    </w:p>
    <w:p w:rsidR="00216D30" w:rsidRDefault="00216D30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216D30" w:rsidRPr="00F64944" w:rsidRDefault="00216D30" w:rsidP="00216D30">
      <w:pPr>
        <w:rPr>
          <w:rFonts w:ascii="Corbel" w:eastAsia="PMingLiU" w:hAnsi="Corbel" w:cs="Times New Roman"/>
          <w:bCs/>
          <w:iCs/>
          <w:szCs w:val="20"/>
        </w:rPr>
      </w:pPr>
      <w:r w:rsidRPr="00F64944">
        <w:rPr>
          <w:rFonts w:ascii="Corbel" w:eastAsia="PMingLiU" w:hAnsi="Corbel" w:cs="Times New Roman"/>
          <w:b/>
          <w:bCs/>
          <w:i/>
          <w:iCs/>
          <w:szCs w:val="20"/>
          <w:u w:val="single"/>
        </w:rPr>
        <w:t>Niveau A :</w:t>
      </w:r>
      <w:r>
        <w:rPr>
          <w:rFonts w:ascii="Corbel" w:eastAsia="PMingLiU" w:hAnsi="Corbel" w:cs="Times New Roman"/>
          <w:bCs/>
          <w:iCs/>
          <w:szCs w:val="20"/>
        </w:rPr>
        <w:t xml:space="preserve"> l’élève</w:t>
      </w:r>
      <w:r w:rsidRPr="00F64944">
        <w:rPr>
          <w:rFonts w:ascii="Corbel" w:eastAsia="PMingLiU" w:hAnsi="Corbel" w:cs="Times New Roman"/>
          <w:bCs/>
          <w:iCs/>
          <w:szCs w:val="20"/>
        </w:rPr>
        <w:t xml:space="preserve"> a réalisé l'ensemble du travail demandé de manière satisfaisante selon les critères précisés </w:t>
      </w:r>
      <w:r>
        <w:rPr>
          <w:rFonts w:ascii="Corbel" w:eastAsia="PMingLiU" w:hAnsi="Corbel" w:cs="Times New Roman"/>
          <w:bCs/>
          <w:iCs/>
          <w:szCs w:val="20"/>
        </w:rPr>
        <w:t>ci-dessus</w:t>
      </w:r>
      <w:r w:rsidRPr="00F64944">
        <w:rPr>
          <w:rFonts w:ascii="Corbel" w:eastAsia="PMingLiU" w:hAnsi="Corbel" w:cs="Times New Roman"/>
          <w:bCs/>
          <w:iCs/>
          <w:szCs w:val="20"/>
        </w:rPr>
        <w:t xml:space="preserve"> ou avec une ou deux interventions de l’examinateur, concernant des difficultés identifiées et explicitées par le </w:t>
      </w:r>
      <w:r>
        <w:rPr>
          <w:rFonts w:ascii="Corbel" w:eastAsia="PMingLiU" w:hAnsi="Corbel" w:cs="Times New Roman"/>
          <w:bCs/>
          <w:iCs/>
          <w:szCs w:val="20"/>
        </w:rPr>
        <w:t>élève</w:t>
      </w:r>
      <w:r w:rsidRPr="00F64944">
        <w:rPr>
          <w:rFonts w:ascii="Corbel" w:eastAsia="PMingLiU" w:hAnsi="Corbel" w:cs="Times New Roman"/>
          <w:bCs/>
          <w:iCs/>
          <w:szCs w:val="20"/>
        </w:rPr>
        <w:t xml:space="preserve">, ou bien concernant des difficultés non identifiées par le </w:t>
      </w:r>
      <w:r>
        <w:rPr>
          <w:rFonts w:ascii="Corbel" w:eastAsia="PMingLiU" w:hAnsi="Corbel" w:cs="Times New Roman"/>
          <w:bCs/>
          <w:iCs/>
          <w:szCs w:val="20"/>
        </w:rPr>
        <w:t>élève</w:t>
      </w:r>
      <w:r w:rsidRPr="00F64944">
        <w:rPr>
          <w:rFonts w:ascii="Corbel" w:eastAsia="PMingLiU" w:hAnsi="Corbel" w:cs="Times New Roman"/>
          <w:bCs/>
          <w:iCs/>
          <w:szCs w:val="20"/>
        </w:rPr>
        <w:t xml:space="preserve"> et auxquelles il apporte une réponse quasiment de lui-même.</w:t>
      </w:r>
    </w:p>
    <w:p w:rsidR="00216D30" w:rsidRPr="00F64944" w:rsidRDefault="00216D30" w:rsidP="00216D30">
      <w:pPr>
        <w:rPr>
          <w:rFonts w:ascii="Corbel" w:eastAsia="PMingLiU" w:hAnsi="Corbel" w:cs="Times New Roman"/>
          <w:bCs/>
          <w:iCs/>
          <w:szCs w:val="20"/>
        </w:rPr>
      </w:pPr>
      <w:r w:rsidRPr="00F64944">
        <w:rPr>
          <w:rFonts w:ascii="Corbel" w:eastAsia="PMingLiU" w:hAnsi="Corbel" w:cs="Times New Roman"/>
          <w:b/>
          <w:bCs/>
          <w:i/>
          <w:iCs/>
          <w:szCs w:val="20"/>
          <w:u w:val="single"/>
        </w:rPr>
        <w:t>Niveau B :</w:t>
      </w:r>
      <w:r>
        <w:rPr>
          <w:rFonts w:ascii="Corbel" w:eastAsia="PMingLiU" w:hAnsi="Corbel" w:cs="Times New Roman"/>
          <w:bCs/>
          <w:iCs/>
          <w:szCs w:val="20"/>
        </w:rPr>
        <w:t xml:space="preserve"> l’élève</w:t>
      </w:r>
      <w:r w:rsidRPr="00F64944">
        <w:rPr>
          <w:rFonts w:ascii="Corbel" w:eastAsia="PMingLiU" w:hAnsi="Corbel" w:cs="Times New Roman"/>
          <w:bCs/>
          <w:iCs/>
          <w:szCs w:val="20"/>
        </w:rPr>
        <w:t xml:space="preserve"> a réalisé l'ensemble du travail demandé de manière satisfaisante selon les critères précisés ci-dessus mais avec quelques interventions de l’examinateur concernant des difficultés ou</w:t>
      </w:r>
      <w:r>
        <w:rPr>
          <w:rFonts w:ascii="Corbel" w:eastAsia="PMingLiU" w:hAnsi="Corbel" w:cs="Times New Roman"/>
          <w:bCs/>
          <w:iCs/>
          <w:szCs w:val="20"/>
        </w:rPr>
        <w:t xml:space="preserve"> erreurs non identifiées par l’élève</w:t>
      </w:r>
      <w:r w:rsidRPr="00F64944">
        <w:rPr>
          <w:rFonts w:ascii="Corbel" w:eastAsia="PMingLiU" w:hAnsi="Corbel" w:cs="Times New Roman"/>
          <w:bCs/>
          <w:iCs/>
          <w:szCs w:val="20"/>
        </w:rPr>
        <w:t xml:space="preserve"> mais résolues par celui-ci :</w:t>
      </w:r>
    </w:p>
    <w:p w:rsidR="00216D30" w:rsidRPr="00F64944" w:rsidRDefault="00216D30" w:rsidP="00216D30">
      <w:pPr>
        <w:spacing w:after="0" w:line="240" w:lineRule="auto"/>
        <w:rPr>
          <w:rFonts w:ascii="Corbel" w:eastAsia="PMingLiU" w:hAnsi="Corbel" w:cs="Times New Roman"/>
          <w:bCs/>
          <w:iCs/>
          <w:szCs w:val="20"/>
        </w:rPr>
      </w:pPr>
      <w:r w:rsidRPr="00F64944">
        <w:rPr>
          <w:rFonts w:ascii="Corbel" w:eastAsia="PMingLiU" w:hAnsi="Corbel" w:cs="Times New Roman"/>
          <w:bCs/>
          <w:iCs/>
          <w:szCs w:val="20"/>
        </w:rPr>
        <w:t xml:space="preserve">- après avoir réfléchi suite à un questionnement ouvert mené par l’examinateur </w:t>
      </w:r>
    </w:p>
    <w:p w:rsidR="00216D30" w:rsidRPr="00F64944" w:rsidRDefault="00216D30" w:rsidP="00216D30">
      <w:pPr>
        <w:spacing w:after="120" w:line="240" w:lineRule="auto"/>
        <w:rPr>
          <w:rFonts w:ascii="Corbel" w:eastAsia="PMingLiU" w:hAnsi="Corbel" w:cs="Times New Roman"/>
          <w:bCs/>
          <w:iCs/>
          <w:szCs w:val="20"/>
        </w:rPr>
      </w:pPr>
      <w:r w:rsidRPr="00F64944">
        <w:rPr>
          <w:rFonts w:ascii="Corbel" w:eastAsia="PMingLiU" w:hAnsi="Corbel" w:cs="Times New Roman"/>
          <w:bCs/>
          <w:iCs/>
          <w:szCs w:val="20"/>
        </w:rPr>
        <w:t>- ou par l’apport d’une solution partielle.</w:t>
      </w:r>
    </w:p>
    <w:p w:rsidR="00216D30" w:rsidRPr="00F64944" w:rsidRDefault="00216D30" w:rsidP="00216D30">
      <w:pPr>
        <w:rPr>
          <w:rFonts w:ascii="Corbel" w:eastAsia="PMingLiU" w:hAnsi="Corbel" w:cs="Times New Roman"/>
          <w:bCs/>
          <w:iCs/>
          <w:szCs w:val="20"/>
        </w:rPr>
      </w:pPr>
      <w:r w:rsidRPr="002E7918">
        <w:rPr>
          <w:rFonts w:ascii="Corbel" w:eastAsia="PMingLiU" w:hAnsi="Corbel" w:cs="Times New Roman"/>
          <w:b/>
          <w:bCs/>
          <w:i/>
          <w:iCs/>
          <w:szCs w:val="20"/>
          <w:u w:val="single"/>
        </w:rPr>
        <w:t>Niveau C</w:t>
      </w:r>
      <w:r>
        <w:rPr>
          <w:rFonts w:ascii="Corbel" w:eastAsia="PMingLiU" w:hAnsi="Corbel" w:cs="Times New Roman"/>
          <w:bCs/>
          <w:iCs/>
          <w:szCs w:val="20"/>
        </w:rPr>
        <w:t xml:space="preserve"> : l’élève</w:t>
      </w:r>
      <w:r w:rsidRPr="00F64944">
        <w:rPr>
          <w:rFonts w:ascii="Corbel" w:eastAsia="PMingLiU" w:hAnsi="Corbel" w:cs="Times New Roman"/>
          <w:bCs/>
          <w:iCs/>
          <w:szCs w:val="20"/>
        </w:rPr>
        <w:t xml:space="preserve"> reste bloqué dans l’avancement de la tâche demandée, malgré les questions posées par l’examinateur. Des éléments de solutions lui sont apportés, ce qui lui  permet de poursuivre la tâche. </w:t>
      </w:r>
    </w:p>
    <w:p w:rsidR="00216D30" w:rsidRPr="00F64944" w:rsidRDefault="00216D30" w:rsidP="00216D30">
      <w:pPr>
        <w:rPr>
          <w:rFonts w:ascii="Corbel" w:eastAsia="PMingLiU" w:hAnsi="Corbel" w:cs="Times New Roman"/>
          <w:bCs/>
          <w:iCs/>
          <w:szCs w:val="20"/>
          <w:u w:val="single"/>
        </w:rPr>
      </w:pPr>
      <w:r w:rsidRPr="002E7918">
        <w:rPr>
          <w:rFonts w:ascii="Corbel" w:eastAsia="PMingLiU" w:hAnsi="Corbel" w:cs="Times New Roman"/>
          <w:b/>
          <w:bCs/>
          <w:i/>
          <w:iCs/>
          <w:szCs w:val="20"/>
          <w:u w:val="single"/>
        </w:rPr>
        <w:t>Niveau D :</w:t>
      </w:r>
      <w:r w:rsidRPr="00F64944">
        <w:rPr>
          <w:rFonts w:ascii="Corbel" w:eastAsia="PMingLiU" w:hAnsi="Corbel" w:cs="Times New Roman"/>
          <w:bCs/>
          <w:iCs/>
          <w:szCs w:val="20"/>
        </w:rPr>
        <w:t xml:space="preserve"> l’élève a été incapable de réaliser la tâche demandée malgré les éléments de réponses apportés par l’examinateur.  Cette situation conduit l’examinateur à fournir </w:t>
      </w:r>
      <w:r>
        <w:rPr>
          <w:rFonts w:ascii="Corbel" w:eastAsia="PMingLiU" w:hAnsi="Corbel" w:cs="Times New Roman"/>
          <w:bCs/>
          <w:iCs/>
          <w:szCs w:val="20"/>
        </w:rPr>
        <w:t>une solution totale de la tâche.</w:t>
      </w:r>
    </w:p>
    <w:p w:rsidR="001E22C2" w:rsidRDefault="001E22C2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1E22C2" w:rsidRDefault="001E22C2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1E22C2" w:rsidRDefault="001E22C2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1E22C2" w:rsidRDefault="001E22C2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1E22C2" w:rsidRDefault="001E22C2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1E22C2" w:rsidRDefault="001E22C2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1E22C2" w:rsidRDefault="001E22C2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1E22C2" w:rsidRDefault="001E22C2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1E22C2" w:rsidRDefault="001E22C2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1E22C2" w:rsidRDefault="001E22C2" w:rsidP="00216D30">
      <w:pPr>
        <w:rPr>
          <w:rFonts w:ascii="Corbel" w:eastAsia="PMingLiU" w:hAnsi="Corbel" w:cs="Times New Roman"/>
          <w:bCs/>
          <w:i/>
          <w:iCs/>
          <w:szCs w:val="20"/>
        </w:rPr>
      </w:pPr>
    </w:p>
    <w:p w:rsidR="001E22C2" w:rsidRDefault="001E22C2" w:rsidP="00216D30">
      <w:pPr>
        <w:rPr>
          <w:rFonts w:ascii="Corbel" w:eastAsia="PMingLiU" w:hAnsi="Corbel" w:cs="Times New Roman"/>
          <w:bCs/>
          <w:i/>
          <w:iCs/>
          <w:szCs w:val="20"/>
        </w:rPr>
        <w:sectPr w:rsidR="001E22C2" w:rsidSect="006675A0">
          <w:type w:val="continuous"/>
          <w:pgSz w:w="11906" w:h="16838"/>
          <w:pgMar w:top="1417" w:right="849" w:bottom="1134" w:left="851" w:header="708" w:footer="708" w:gutter="0"/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7"/>
        <w:gridCol w:w="1525"/>
        <w:gridCol w:w="340"/>
        <w:gridCol w:w="340"/>
        <w:gridCol w:w="340"/>
        <w:gridCol w:w="345"/>
        <w:gridCol w:w="340"/>
        <w:gridCol w:w="341"/>
        <w:gridCol w:w="341"/>
        <w:gridCol w:w="372"/>
        <w:gridCol w:w="341"/>
        <w:gridCol w:w="341"/>
        <w:gridCol w:w="341"/>
        <w:gridCol w:w="372"/>
        <w:gridCol w:w="341"/>
        <w:gridCol w:w="341"/>
        <w:gridCol w:w="341"/>
        <w:gridCol w:w="375"/>
        <w:gridCol w:w="341"/>
        <w:gridCol w:w="341"/>
        <w:gridCol w:w="341"/>
        <w:gridCol w:w="346"/>
        <w:gridCol w:w="341"/>
        <w:gridCol w:w="341"/>
        <w:gridCol w:w="341"/>
        <w:gridCol w:w="346"/>
        <w:gridCol w:w="341"/>
        <w:gridCol w:w="341"/>
        <w:gridCol w:w="341"/>
        <w:gridCol w:w="346"/>
        <w:gridCol w:w="341"/>
        <w:gridCol w:w="341"/>
        <w:gridCol w:w="341"/>
        <w:gridCol w:w="349"/>
      </w:tblGrid>
      <w:tr w:rsidR="001E22C2" w:rsidTr="001E22C2">
        <w:trPr>
          <w:trHeight w:val="300"/>
        </w:trPr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ind w:right="-7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Annexe fiche V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</w:tr>
      <w:tr w:rsidR="001E22C2" w:rsidTr="001E22C2">
        <w:trPr>
          <w:trHeight w:val="300"/>
        </w:trPr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</w:tr>
      <w:tr w:rsidR="001E22C2" w:rsidTr="001E22C2">
        <w:trPr>
          <w:trHeight w:val="315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Analyser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coefficient 4</w:t>
            </w:r>
          </w:p>
        </w:tc>
        <w:tc>
          <w:tcPr>
            <w:tcW w:w="194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913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</w:tr>
      <w:tr w:rsidR="001E22C2" w:rsidTr="001E22C2">
        <w:trPr>
          <w:trHeight w:val="315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Réaliser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coefficient 2</w:t>
            </w:r>
          </w:p>
        </w:tc>
        <w:tc>
          <w:tcPr>
            <w:tcW w:w="4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4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4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4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4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4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4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4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1E22C2" w:rsidTr="001E22C2">
        <w:trPr>
          <w:trHeight w:val="315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Valider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coefficient 1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1E22C2" w:rsidTr="001E22C2">
        <w:trPr>
          <w:trHeight w:val="315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Note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20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19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18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18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16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15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16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15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15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13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17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16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15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16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15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14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13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13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12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10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09</w:t>
            </w:r>
          </w:p>
        </w:tc>
      </w:tr>
      <w:tr w:rsidR="001E22C2" w:rsidTr="001E22C2">
        <w:trPr>
          <w:trHeight w:val="315"/>
        </w:trPr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</w:tr>
      <w:tr w:rsidR="001E22C2" w:rsidTr="001E22C2">
        <w:trPr>
          <w:trHeight w:val="300"/>
        </w:trPr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</w:tr>
      <w:tr w:rsidR="001E22C2" w:rsidTr="001E22C2">
        <w:trPr>
          <w:trHeight w:val="300"/>
        </w:trPr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</w:tr>
      <w:tr w:rsidR="001E22C2" w:rsidTr="001E22C2">
        <w:trPr>
          <w:trHeight w:val="300"/>
        </w:trPr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i/>
                <w:iCs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</w:tr>
      <w:tr w:rsidR="001E22C2" w:rsidTr="001E22C2">
        <w:trPr>
          <w:trHeight w:val="315"/>
        </w:trPr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</w:tr>
      <w:tr w:rsidR="001E22C2" w:rsidTr="001E22C2">
        <w:trPr>
          <w:trHeight w:val="315"/>
        </w:trPr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Analyser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coefficient 3</w:t>
            </w:r>
          </w:p>
        </w:tc>
        <w:tc>
          <w:tcPr>
            <w:tcW w:w="1940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913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1E22C2" w:rsidTr="001E22C2">
        <w:trPr>
          <w:trHeight w:val="315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Réaliser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coefficient 2</w:t>
            </w:r>
          </w:p>
        </w:tc>
        <w:tc>
          <w:tcPr>
            <w:tcW w:w="47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4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48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48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4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4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4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47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1E22C2" w:rsidTr="001E22C2">
        <w:trPr>
          <w:trHeight w:val="315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Valider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i/>
                <w:iCs/>
              </w:rPr>
            </w:pPr>
            <w:r>
              <w:rPr>
                <w:rFonts w:ascii="Calibri" w:hAnsi="Calibri" w:cs="Calibri"/>
                <w:i/>
                <w:iCs/>
              </w:rPr>
              <w:t>coefficient 1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D</w:t>
            </w:r>
          </w:p>
        </w:tc>
      </w:tr>
      <w:tr w:rsidR="001E22C2" w:rsidTr="001E22C2">
        <w:trPr>
          <w:trHeight w:val="315"/>
        </w:trPr>
        <w:tc>
          <w:tcPr>
            <w:tcW w:w="6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Note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 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14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13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12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13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12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11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11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09</w:t>
            </w:r>
          </w:p>
        </w:tc>
        <w:tc>
          <w:tcPr>
            <w:tcW w:w="1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09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08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07</w:t>
            </w:r>
          </w:p>
        </w:tc>
        <w:tc>
          <w:tcPr>
            <w:tcW w:w="1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06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10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09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08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09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08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07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06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07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06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05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05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05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05</w:t>
            </w:r>
          </w:p>
        </w:tc>
        <w:tc>
          <w:tcPr>
            <w:tcW w:w="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05</w:t>
            </w: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E22C2" w:rsidRDefault="001E22C2" w:rsidP="007D0AA9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</w:rPr>
              <w:t>05</w:t>
            </w:r>
          </w:p>
        </w:tc>
      </w:tr>
      <w:tr w:rsidR="001E22C2" w:rsidTr="001E22C2">
        <w:trPr>
          <w:trHeight w:val="300"/>
        </w:trPr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1E22C2" w:rsidRDefault="001E22C2" w:rsidP="007D0AA9">
            <w:pPr>
              <w:rPr>
                <w:rFonts w:ascii="Calibri" w:hAnsi="Calibri" w:cs="Calibri"/>
              </w:rPr>
            </w:pPr>
          </w:p>
        </w:tc>
      </w:tr>
    </w:tbl>
    <w:p w:rsidR="001E22C2" w:rsidRDefault="001E22C2" w:rsidP="008C2BF9">
      <w:p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  <w:sectPr w:rsidR="001E22C2" w:rsidSect="001E22C2">
          <w:pgSz w:w="16838" w:h="11906" w:orient="landscape"/>
          <w:pgMar w:top="851" w:right="1417" w:bottom="849" w:left="1134" w:header="708" w:footer="708" w:gutter="0"/>
          <w:cols w:space="708"/>
          <w:docGrid w:linePitch="360"/>
        </w:sectPr>
      </w:pPr>
      <w:r>
        <w:rPr>
          <w:rFonts w:ascii="Corbel" w:eastAsia="PMingLiU" w:hAnsi="Corbel" w:cs="Times New Roman"/>
          <w:bCs/>
          <w:i/>
          <w:iCs/>
          <w:szCs w:val="20"/>
        </w:rPr>
        <w:t xml:space="preserve">Coefficient </w:t>
      </w:r>
      <w:r>
        <w:rPr>
          <w:rFonts w:ascii="Corbel" w:eastAsia="PMingLiU" w:hAnsi="Corbel" w:cs="Times New Roman"/>
          <w:bCs/>
          <w:i/>
          <w:iCs/>
          <w:szCs w:val="20"/>
        </w:rPr>
        <w:tab/>
        <w:t>k</w:t>
      </w:r>
      <w:r w:rsidRPr="00CB7F23">
        <w:rPr>
          <w:rFonts w:ascii="Corbel" w:eastAsia="PMingLiU" w:hAnsi="Corbel" w:cs="Times New Roman"/>
          <w:bCs/>
          <w:i/>
          <w:iCs/>
          <w:szCs w:val="20"/>
          <w:vertAlign w:val="subscript"/>
        </w:rPr>
        <w:t>A</w:t>
      </w:r>
      <w:r>
        <w:rPr>
          <w:rFonts w:ascii="Corbel" w:eastAsia="PMingLiU" w:hAnsi="Corbel" w:cs="Times New Roman"/>
          <w:bCs/>
          <w:i/>
          <w:iCs/>
          <w:szCs w:val="20"/>
        </w:rPr>
        <w:t xml:space="preserve"> = 2 ; </w:t>
      </w:r>
      <w:proofErr w:type="spellStart"/>
      <w:r>
        <w:rPr>
          <w:rFonts w:ascii="Corbel" w:eastAsia="PMingLiU" w:hAnsi="Corbel" w:cs="Times New Roman"/>
          <w:bCs/>
          <w:i/>
          <w:iCs/>
          <w:szCs w:val="20"/>
        </w:rPr>
        <w:t>k</w:t>
      </w:r>
      <w:r w:rsidRPr="00CB7F23">
        <w:rPr>
          <w:rFonts w:ascii="Corbel" w:eastAsia="PMingLiU" w:hAnsi="Corbel" w:cs="Times New Roman"/>
          <w:bCs/>
          <w:i/>
          <w:iCs/>
          <w:szCs w:val="20"/>
          <w:vertAlign w:val="subscript"/>
        </w:rPr>
        <w:t>B</w:t>
      </w:r>
      <w:proofErr w:type="spellEnd"/>
      <w:r>
        <w:rPr>
          <w:rFonts w:ascii="Corbel" w:eastAsia="PMingLiU" w:hAnsi="Corbel" w:cs="Times New Roman"/>
          <w:bCs/>
          <w:i/>
          <w:iCs/>
          <w:szCs w:val="20"/>
        </w:rPr>
        <w:t xml:space="preserve"> = 1,5 ; k</w:t>
      </w:r>
      <w:r w:rsidRPr="00CB7F23">
        <w:rPr>
          <w:rFonts w:ascii="Corbel" w:eastAsia="PMingLiU" w:hAnsi="Corbel" w:cs="Times New Roman"/>
          <w:bCs/>
          <w:i/>
          <w:iCs/>
          <w:szCs w:val="20"/>
          <w:vertAlign w:val="subscript"/>
        </w:rPr>
        <w:t xml:space="preserve">C </w:t>
      </w:r>
      <w:r>
        <w:rPr>
          <w:rFonts w:ascii="Corbel" w:eastAsia="PMingLiU" w:hAnsi="Corbel" w:cs="Times New Roman"/>
          <w:bCs/>
          <w:i/>
          <w:iCs/>
          <w:szCs w:val="20"/>
        </w:rPr>
        <w:t xml:space="preserve">= 1 et </w:t>
      </w:r>
      <w:proofErr w:type="spellStart"/>
      <w:r>
        <w:rPr>
          <w:rFonts w:ascii="Corbel" w:eastAsia="PMingLiU" w:hAnsi="Corbel" w:cs="Times New Roman"/>
          <w:bCs/>
          <w:i/>
          <w:iCs/>
          <w:szCs w:val="20"/>
        </w:rPr>
        <w:t>k</w:t>
      </w:r>
      <w:r w:rsidRPr="00CB7F23">
        <w:rPr>
          <w:rFonts w:ascii="Corbel" w:eastAsia="PMingLiU" w:hAnsi="Corbel" w:cs="Times New Roman"/>
          <w:bCs/>
          <w:i/>
          <w:iCs/>
          <w:szCs w:val="20"/>
          <w:vertAlign w:val="subscript"/>
        </w:rPr>
        <w:t>D</w:t>
      </w:r>
      <w:proofErr w:type="spellEnd"/>
      <w:r>
        <w:rPr>
          <w:rFonts w:ascii="Corbel" w:eastAsia="PMingLiU" w:hAnsi="Corbel" w:cs="Times New Roman"/>
          <w:bCs/>
          <w:i/>
          <w:iCs/>
          <w:szCs w:val="20"/>
        </w:rPr>
        <w:t xml:space="preserve"> = 0.2</w:t>
      </w:r>
      <w:r w:rsidR="00C63A66">
        <w:rPr>
          <w:rFonts w:ascii="Corbel" w:eastAsia="PMingLiU" w:hAnsi="Corbel" w:cs="Times New Roman"/>
          <w:bCs/>
          <w:i/>
          <w:iCs/>
          <w:szCs w:val="20"/>
        </w:rPr>
        <w:t>5</w:t>
      </w:r>
    </w:p>
    <w:p w:rsidR="00216D30" w:rsidRDefault="00216D30" w:rsidP="008C2BF9">
      <w:pPr>
        <w:spacing w:line="288" w:lineRule="auto"/>
        <w:rPr>
          <w:rFonts w:ascii="Corbel" w:eastAsia="PMingLiU" w:hAnsi="Corbel" w:cs="Times New Roman"/>
          <w:bCs/>
          <w:i/>
          <w:iCs/>
          <w:szCs w:val="20"/>
        </w:rPr>
      </w:pPr>
    </w:p>
    <w:sectPr w:rsidR="00216D30" w:rsidSect="00011020">
      <w:headerReference w:type="default" r:id="rId16"/>
      <w:footerReference w:type="default" r:id="rId17"/>
      <w:pgSz w:w="11906" w:h="16838"/>
      <w:pgMar w:top="1417" w:right="127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D90" w:rsidRDefault="00A73D90" w:rsidP="002E65A3">
      <w:pPr>
        <w:spacing w:after="0" w:line="240" w:lineRule="auto"/>
      </w:pPr>
      <w:r>
        <w:separator/>
      </w:r>
    </w:p>
  </w:endnote>
  <w:endnote w:type="continuationSeparator" w:id="0">
    <w:p w:rsidR="00A73D90" w:rsidRDefault="00A73D90" w:rsidP="002E6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AA9" w:rsidRPr="00011020" w:rsidRDefault="00DE645E" w:rsidP="00216D30">
    <w:pPr>
      <w:pStyle w:val="Pieddepage"/>
      <w:numPr>
        <w:ilvl w:val="0"/>
        <w:numId w:val="4"/>
      </w:numPr>
      <w:pBdr>
        <w:top w:val="single" w:sz="4" w:space="1" w:color="A5A5A5" w:themeColor="background1" w:themeShade="A5"/>
      </w:pBdr>
      <w:ind w:right="283"/>
      <w:jc w:val="right"/>
      <w:rPr>
        <w:rFonts w:ascii="Bell MT" w:hAnsi="Bell MT"/>
        <w:i/>
        <w:color w:val="808080" w:themeColor="background1" w:themeShade="80"/>
        <w:sz w:val="20"/>
      </w:rPr>
    </w:pPr>
    <w:r w:rsidRPr="00DE645E">
      <w:rPr>
        <w:noProof/>
        <w:color w:val="808080" w:themeColor="background1" w:themeShade="80"/>
        <w:lang w:eastAsia="fr-FR"/>
      </w:rPr>
      <w:pict>
        <v:group id="Groupe 133" o:spid="_x0000_s2067" style="position:absolute;left:0;text-align:left;margin-left:536.85pt;margin-top:709.2pt;width:33.5pt;height:48.5pt;z-index:251667456;mso-width-percent:800;mso-position-horizontal-relative:left-margin-area;mso-position-vertical-relative:margin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" o:allowincell="f">
          <v:group id="Group 394" o:spid="_x0000_s2069" style="position:absolute;left:319;top:13723;width:1161;height:451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<o:lock v:ext="edit" aspectratio="t"/>
            <v:group id="Group 395" o:spid="_x0000_s2076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<o:lock v:ext="edit" aspectratio="t"/>
              <v:shape id="Freeform 396" o:spid="_x0000_s207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AT8EA&#10;AADcAAAADwAAAGRycy9kb3ducmV2LnhtbERPzWoCMRC+F/oOYQq91awtXWQ1iggFxR7q6gMMm3F3&#10;MZksyajbt28Khd7m4/udxWr0Tt0opj6wgemkAEXcBNtza+B0/HiZgUqCbNEFJgPflGC1fHxYYGXD&#10;nQ90q6VVOYRThQY6kaHSOjUdeUyTMBBn7hyiR8kwttpGvOdw7/RrUZTaY8+5ocOBNh01l/rqDYjb&#10;86GZ7d7312LqPr+i7cuNGPP8NK7noIRG+Rf/ubc2z38r4feZfIF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AAE/BAAAA3AAAAA8AAAAAAAAAAAAAAAAAmAIAAGRycy9kb3du&#10;cmV2LnhtbFBLBQYAAAAABAAEAPUAAACGAwAAAAA=&#10;" path="m,l17,2863,7132,2578r,-2378l,xe" fillcolor="#a7bfde" stroked="f">
                <v:fill opacity="32896f"/>
                <v:path arrowok="t" o:connecttype="custom" o:connectlocs="0,0;17,2863;7132,2578;7132,200;0,0" o:connectangles="0,0,0,0,0"/>
                <o:lock v:ext="edit" aspectratio="t"/>
              </v:shape>
              <v:shape id="Freeform 397" o:spid="_x0000_s2078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0zcQA&#10;AADcAAAADwAAAGRycy9kb3ducmV2LnhtbERPS2sCMRC+F/wPYQq9FM22ipatUaS0VE8+oddhM91s&#10;3Uy2Saqrv74RBG/z8T1nPG1tLQ7kQ+VYwVMvA0FcOF1xqWC3/ei+gAgRWWPtmBScKMB00rkbY67d&#10;kdd02MRSpBAOOSowMTa5lKEwZDH0XEOcuG/nLcYEfSm1x2MKt7V8zrKhtFhxajDY0JuhYr/5swpW&#10;57Wf9Ztff0YzKJc/i6/H0funUg/37ewVRKQ23sRX91yn+f0RXJ5JF8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G9M3EAAAA3AAAAA8AAAAAAAAAAAAAAAAAmAIAAGRycy9k&#10;b3ducmV2LnhtbFBLBQYAAAAABAAEAPUAAACJAwAAAAA=&#10;" path="m,569l,2930r3466,620l3466,,,569xe" fillcolor="#d3dfee" stroked="f">
                <v:fill opacity="32896f"/>
                <v:path arrowok="t" o:connecttype="custom" o:connectlocs="0,569;0,2930;3466,3550;3466,0;0,569" o:connectangles="0,0,0,0,0"/>
                <o:lock v:ext="edit" aspectratio="t"/>
              </v:shape>
              <v:shape id="Freeform 398" o:spid="_x0000_s2077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bfsUA&#10;AADcAAAADwAAAGRycy9kb3ducmV2LnhtbESPT2/CMAzF75P4DpEn7TbSBTRQR0D8EQJNuwzG3Wq8&#10;tqxxqiaD8u3xYdJutt7zez/PFr1v1IW6WAe28DLMQBEXwdVcWvg6bp+noGJCdtgEJgs3irCYDx5m&#10;mLtw5U+6HFKpJIRjjhaqlNpc61hU5DEOQ0ss2nfoPCZZu1K7Dq8S7httsuxVe6xZGipsaV1R8XP4&#10;9RYmx814s3TvZrXjdDbFyZxPH8bap8d++QYqUZ/+zX/Xeyf4I6GVZ2QC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lt+xQAAANwAAAAPAAAAAAAAAAAAAAAAAJgCAABkcnMv&#10;ZG93bnJldi54bWxQSwUGAAAAAAQABAD1AAAAigMAAAAA&#10;" path="m,l,3550,1591,2746r,-2009l,xe" fillcolor="#a7bfde" stroked="f">
                <v:fill opacity="32896f"/>
                <v:path arrowok="t" o:connecttype="custom" o:connectlocs="0,0;0,3550;1591,2746;1591,737;0,0" o:connectangles="0,0,0,0,0"/>
                <o:lock v:ext="edit" aspectratio="t"/>
              </v:shape>
            </v:group>
            <v:shape id="Freeform 399" o:spid="_x0000_s2075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A7sIA&#10;AADcAAAADwAAAGRycy9kb3ducmV2LnhtbERPTWvCQBC9F/wPywje6q4KtUZXkUBtD15M6n3Ijkkw&#10;Oxuy2xj99V2h0Ns83udsdoNtRE+drx1rmE0VCOLCmZpLDd/5x+s7CB+QDTaOScOdPOy2o5cNJsbd&#10;+ER9FkoRQ9gnqKEKoU2k9EVFFv3UtcSRu7jOYoiwK6Xp8BbDbSPnSr1JizXHhgpbSisqrtmP1XDq&#10;08X5kCu652bZfC6PmXo8Uq0n42G/BhFoCP/iP/eXifMXK3g+Ey+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cDuwgAAANwAAAAPAAAAAAAAAAAAAAAAAJgCAABkcnMvZG93&#10;bnJldi54bWxQSwUGAAAAAAQABAD1AAAAhwMAAAAA&#10;" path="m1,251l,2662r4120,251l4120,,1,251xe" fillcolor="#d8d8d8" stroked="f">
              <v:path arrowok="t" o:connecttype="custom" o:connectlocs="1,251;0,2662;4120,2913;4120,0;1,251" o:connectangles="0,0,0,0,0"/>
              <o:lock v:ext="edit" aspectratio="t"/>
            </v:shape>
            <v:shape id="Freeform 400" o:spid="_x0000_s2074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6YMYA&#10;AADcAAAADwAAAGRycy9kb3ducmV2LnhtbESPQUsDMRCF74L/IYzQm81aqsjatIi0xYtgVyl6m92M&#10;2cXNZEliu+2vdw6Ctxnem/e+WaxG36sDxdQFNnAzLUARN8F27Ay8v22u70GljGyxD0wGTpRgtby8&#10;WGBpw5F3dKiyUxLCqUQDbc5DqXVqWvKYpmEgFu0rRI9Z1ui0jXiUcN/rWVHcaY8dS0OLAz211HxX&#10;P97AXr/eVh879xLqz7qo43rfu/PWmMnV+PgAKtOY/81/189W8OeCL8/IB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K6YMYAAADcAAAADwAAAAAAAAAAAAAAAACYAgAAZHJz&#10;L2Rvd25yZXYueG1sUEsFBgAAAAAEAAQA9QAAAIsDAAAAAA==&#10;" path="m,l,4236,3985,3349r,-2428l,xe" fillcolor="#bfbfbf" stroked="f">
              <v:path arrowok="t" o:connecttype="custom" o:connectlocs="0,0;0,4236;3985,3349;3985,921;0,0" o:connectangles="0,0,0,0,0"/>
              <o:lock v:ext="edit" aspectratio="t"/>
            </v:shape>
            <v:shape id="Freeform 401" o:spid="_x0000_s2073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P5MMA&#10;AADcAAAADwAAAGRycy9kb3ducmV2LnhtbERPTWvCQBC9F/wPywi9FN1YSgmpq4hB6aGgRsHrNDtN&#10;QrOzYXc18d93hYK3ebzPmS8H04orOd9YVjCbJiCIS6sbrhScjptJCsIHZI2tZVJwIw/Lxehpjpm2&#10;PR/oWoRKxBD2GSqoQ+gyKX1Zk0E/tR1x5H6sMxgidJXUDvsYblr5miTv0mDDsaHGjtY1lb/FxSgo&#10;8nPxcvP7XZ6n+2777b7Wpk+Veh4Pqw8QgYbwEP+7P3Wc/zaD+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2P5MMAAADcAAAADwAAAAAAAAAAAAAAAACYAgAAZHJzL2Rv&#10;d25yZXYueG1sUEsFBgAAAAAEAAQA9QAAAIgDAAAAAA==&#10;" path="m4086,r-2,4253l,3198,,1072,4086,xe" fillcolor="#d8d8d8" stroked="f">
              <v:path arrowok="t" o:connecttype="custom" o:connectlocs="4086,0;4084,4253;0,3198;0,1072;4086,0" o:connectangles="0,0,0,0,0"/>
              <o:lock v:ext="edit" aspectratio="t"/>
            </v:shape>
            <v:shape id="Freeform 402" o:spid="_x0000_s2072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D9MAA&#10;AADcAAAADwAAAGRycy9kb3ducmV2LnhtbERPS4vCMBC+L/gfwgh7W1Prskg1igri7tH6OA/N2BSb&#10;SW2i7f77jSDsbT6+58yXva3Fg1pfOVYwHiUgiAunKy4VHA/bjykIH5A11o5JwS95WC4Gb3PMtOt4&#10;T488lCKGsM9QgQmhyaT0hSGLfuQa4shdXGsxRNiWUrfYxXBbyzRJvqTFimODwYY2hoprfrcKTt1e&#10;6lDffs67fJxOqvM6LW5Gqfdhv5qBCNSHf/HL/a3j/M8Uns/EC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mD9MAAAADcAAAADwAAAAAAAAAAAAAAAACYAgAAZHJzL2Rvd25y&#10;ZXYueG1sUEsFBgAAAAAEAAQA9QAAAIUDAAAAAA==&#10;" path="m,921l2060,r16,3851l,2981,,921xe" fillcolor="#d3dfee" stroked="f">
              <v:fill opacity="46003f"/>
              <v:path arrowok="t" o:connecttype="custom" o:connectlocs="0,921;2060,0;2076,3851;0,2981;0,921" o:connectangles="0,0,0,0,0"/>
              <o:lock v:ext="edit" aspectratio="t"/>
            </v:shape>
            <v:shape id="Freeform 403" o:spid="_x0000_s2071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Kk8MA&#10;AADcAAAADwAAAGRycy9kb3ducmV2LnhtbERPyWrDMBC9B/IPYgK9JXIWSnCjhCY00FuxGyi9DdbE&#10;MrVGrqQ49t9XhUJv83jr7A6DbUVPPjSOFSwXGQjiyumGawWX9/N8CyJEZI2tY1IwUoDDfjrZYa7d&#10;nQvqy1iLFMIhRwUmxi6XMlSGLIaF64gTd3XeYkzQ11J7vKdw28pVlj1Kiw2nBoMdnQxVX+XNKlj7&#10;t9VL8fEd0F23p8uxHzef3ajUw2x4fgIRaYj/4j/3q07zN2v4fSZd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EKk8MAAADcAAAADwAAAAAAAAAAAAAAAACYAgAAZHJzL2Rv&#10;d25yZXYueG1sUEsFBgAAAAAEAAQA9QAAAIgDAAAAAA==&#10;" path="m,l17,3835,6011,2629r,-1390l,xe" fillcolor="#a7bfde" stroked="f">
              <v:fill opacity="46003f"/>
              <v:path arrowok="t" o:connecttype="custom" o:connectlocs="0,0;17,3835;6011,2629;6011,1239;0,0" o:connectangles="0,0,0,0,0"/>
              <o:lock v:ext="edit" aspectratio="t"/>
            </v:shape>
            <v:shape id="Freeform 404" o:spid="_x0000_s2070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mncQA&#10;AADcAAAADwAAAGRycy9kb3ducmV2LnhtbERPTU8CMRC9m/AfmiHxJl0U0awUQjZiSOCAiPE6bod2&#10;w3a62ZZl/ffUxMTbvLzPmS16V4uO2lB5VjAeZSCIS68rNgoOH6u7ZxAhImusPZOCHwqwmA9uZphr&#10;f+F36vbRiBTCIUcFNsYmlzKUlhyGkW+IE3f0rcOYYGukbvGSwl0t77NsKh1WnBosNlRYKk/7s1Pw&#10;tnssHkz3tW42vrKf26eD+S5elbod9ssXEJH6+C/+c691mj+ZwO8z6QI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Zp3EAAAA3AAAAA8AAAAAAAAAAAAAAAAAmAIAAGRycy9k&#10;b3ducmV2LnhtbFBLBQYAAAAABAAEAPUAAACJAwAAAAA=&#10;" path="m,1038l,2411,4102,3432,4102,,,1038xe" fillcolor="#d3dfee" stroked="f">
              <v:fill opacity="46003f"/>
              <v:path arrowok="t" o:connecttype="custom" o:connectlocs="0,1038;0,2411;4102,3432;4102,0;0,1038" o:connectangles="0,0,0,0,0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405" o:spid="_x0000_s2068" type="#_x0000_t202" style="position:absolute;left:423;top:13204;width:1058;height: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zS8IA&#10;AADcAAAADwAAAGRycy9kb3ducmV2LnhtbERPzWrCQBC+F3yHZQRvdRNpS0ldgxYqHvRQ7QMM2Wk2&#10;mp0Nu1uT+PRdodDbfHy/sywH24or+dA4VpDPMxDEldMN1wq+Th+PryBCRNbYOiYFIwUoV5OHJRba&#10;9fxJ12OsRQrhUKACE2NXSBkqQxbD3HXEift23mJM0NdSe+xTuG3lIstepMWGU4PBjt4NVZfjj1Vg&#10;b/nN7xHteTsusO9Gsz3sN0rNpsP6DUSkIf6L/9w7neY/PcP9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rNLwgAAANwAAAAPAAAAAAAAAAAAAAAAAJgCAABkcnMvZG93&#10;bnJldi54bWxQSwUGAAAAAAQABAD1AAAAhwMAAAAA&#10;" filled="f" stroked="f">
            <v:textbox inset=",0,,0">
              <w:txbxContent>
                <w:p w:rsidR="007D0AA9" w:rsidRPr="00963040" w:rsidRDefault="00DE645E">
                  <w:pPr>
                    <w:jc w:val="center"/>
                    <w:rPr>
                      <w:color w:val="C00000"/>
                    </w:rPr>
                  </w:pPr>
                  <w:r w:rsidRPr="00963040">
                    <w:rPr>
                      <w:color w:val="C00000"/>
                    </w:rPr>
                    <w:fldChar w:fldCharType="begin"/>
                  </w:r>
                  <w:r w:rsidR="007D0AA9" w:rsidRPr="00963040">
                    <w:rPr>
                      <w:color w:val="C00000"/>
                    </w:rPr>
                    <w:instrText>PAGE   \* MERGEFORMAT</w:instrText>
                  </w:r>
                  <w:r w:rsidRPr="00963040">
                    <w:rPr>
                      <w:color w:val="C00000"/>
                    </w:rPr>
                    <w:fldChar w:fldCharType="separate"/>
                  </w:r>
                  <w:r w:rsidR="00F845B2">
                    <w:rPr>
                      <w:noProof/>
                      <w:color w:val="C00000"/>
                    </w:rPr>
                    <w:t>4</w:t>
                  </w:r>
                  <w:r w:rsidRPr="00963040">
                    <w:rPr>
                      <w:color w:val="C00000"/>
                    </w:rPr>
                    <w:fldChar w:fldCharType="end"/>
                  </w:r>
                </w:p>
                <w:p w:rsidR="007D0AA9" w:rsidRDefault="007D0AA9"/>
              </w:txbxContent>
            </v:textbox>
          </v:shape>
          <w10:wrap anchorx="margin" anchory="margin"/>
        </v:group>
      </w:pict>
    </w:r>
    <w:sdt>
      <w:sdtPr>
        <w:rPr>
          <w:rFonts w:ascii="Bell MT" w:hAnsi="Bell MT"/>
          <w:i/>
          <w:smallCaps/>
          <w:color w:val="808080" w:themeColor="background1" w:themeShade="80"/>
          <w:sz w:val="20"/>
        </w:rPr>
        <w:alias w:val="Société"/>
        <w:id w:val="76117946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proofErr w:type="spellStart"/>
        <w:r w:rsidR="007D0AA9">
          <w:rPr>
            <w:rFonts w:ascii="Bell MT" w:hAnsi="Bell MT"/>
            <w:i/>
            <w:smallCaps/>
            <w:color w:val="808080" w:themeColor="background1" w:themeShade="80"/>
            <w:sz w:val="20"/>
          </w:rPr>
          <w:t>Méry</w:t>
        </w:r>
        <w:proofErr w:type="spellEnd"/>
      </w:sdtContent>
    </w:sdt>
    <w:r w:rsidR="007D0AA9" w:rsidRPr="00011020">
      <w:rPr>
        <w:rFonts w:ascii="Bell MT" w:hAnsi="Bell MT"/>
        <w:i/>
        <w:color w:val="808080" w:themeColor="background1" w:themeShade="80"/>
        <w:sz w:val="20"/>
      </w:rPr>
      <w:t xml:space="preserve"> | </w:t>
    </w:r>
    <w:sdt>
      <w:sdtPr>
        <w:rPr>
          <w:rFonts w:ascii="Bell MT" w:hAnsi="Bell MT"/>
          <w:i/>
          <w:color w:val="808080" w:themeColor="background1" w:themeShade="80"/>
          <w:sz w:val="20"/>
        </w:rPr>
        <w:alias w:val="Adresse"/>
        <w:id w:val="76117950"/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="00F845B2">
          <w:rPr>
            <w:rFonts w:ascii="Bell MT" w:hAnsi="Bell MT"/>
            <w:i/>
            <w:color w:val="808080" w:themeColor="background1" w:themeShade="80"/>
            <w:sz w:val="20"/>
          </w:rPr>
          <w:t>1° ST2S</w:t>
        </w:r>
      </w:sdtContent>
    </w:sdt>
  </w:p>
  <w:p w:rsidR="007D0AA9" w:rsidRPr="00011020" w:rsidRDefault="007D0AA9">
    <w:pPr>
      <w:pStyle w:val="Pieddepage"/>
      <w:rPr>
        <w:rFonts w:ascii="Bell MT" w:hAnsi="Bell MT"/>
        <w:i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0AA9" w:rsidRPr="00F84E45" w:rsidRDefault="00DE645E" w:rsidP="00011020">
    <w:pPr>
      <w:pStyle w:val="Pieddepage"/>
      <w:pBdr>
        <w:top w:val="single" w:sz="4" w:space="0" w:color="A5A5A5" w:themeColor="background1" w:themeShade="A5"/>
      </w:pBdr>
      <w:tabs>
        <w:tab w:val="clear" w:pos="9072"/>
        <w:tab w:val="right" w:pos="6946"/>
      </w:tabs>
      <w:spacing w:after="200" w:line="288" w:lineRule="auto"/>
      <w:ind w:left="4332" w:firstLine="3456"/>
      <w:rPr>
        <w:rFonts w:eastAsiaTheme="minorEastAsia"/>
        <w:i/>
        <w:iCs/>
        <w:color w:val="808080" w:themeColor="background1" w:themeShade="80"/>
        <w:sz w:val="20"/>
        <w:szCs w:val="20"/>
      </w:rPr>
    </w:pPr>
    <w:r>
      <w:rPr>
        <w:rFonts w:eastAsiaTheme="minorEastAsia"/>
        <w:i/>
        <w:iCs/>
        <w:noProof/>
        <w:color w:val="808080" w:themeColor="background1" w:themeShade="80"/>
        <w:sz w:val="20"/>
        <w:szCs w:val="20"/>
        <w:lang w:eastAsia="fr-FR"/>
      </w:rPr>
      <w:pict>
        <v:group id="Groupe 406" o:spid="_x0000_s2049" style="position:absolute;left:0;text-align:left;margin-left:-5.45pt;margin-top:688pt;width:32.9pt;height:48.5pt;z-index:251662336;mso-width-percent:800;mso-position-horizontal-relative:right-margin-area;mso-position-vertical-relative:margin;mso-width-percent:800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" o:allowincell="f">
          <v:group id="Group 423" o:spid="_x0000_s2051" style="position:absolute;left:10717;top:13815;width:1161;height:451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<o:lock v:ext="edit" aspectratio="t"/>
            <v:group id="Group 424" o:spid="_x0000_s205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<o:lock v:ext="edit" aspectratio="t"/>
              <v:shape id="Freeform 425" o:spid="_x0000_s2061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rYcMA&#10;AADcAAAADwAAAGRycy9kb3ducmV2LnhtbESPUWsCMRCE34X+h7CFvmlOUZHTKCIUKvpQbX/Aclnv&#10;DpPNkax6/fdNQejjMDPfMKtN7526U0xtYAPjUQGKuAq25drA99f7cAEqCbJFF5gM/FCCzfplsMLS&#10;hgef6H6WWmUIpxINNCJdqXWqGvKYRqEjzt4lRI+SZay1jfjIcO/0pCjm2mPLeaHBjnYNVdfzzRsQ&#10;d+BTtdjPDrdi7I6f0bbznRjz9tpvl6CEevkPP9sf1sB0MoO/M/kI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WrYcMAAADcAAAADwAAAAAAAAAAAAAAAACYAgAAZHJzL2Rv&#10;d25yZXYueG1sUEsFBgAAAAAEAAQA9QAAAIgDAAAAAA==&#10;" path="m,l17,2863,7132,2578r,-2378l,xe" fillcolor="#a7bfde" stroked="f">
                <v:fill opacity="32896f"/>
                <v:path arrowok="t" o:connecttype="custom" o:connectlocs="0,0;17,2863;7132,2578;7132,200;0,0" o:connectangles="0,0,0,0,0"/>
                <o:lock v:ext="edit" aspectratio="t"/>
              </v:shape>
              <v:shape id="Freeform 426" o:spid="_x0000_s206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kD8cA&#10;AADcAAAADwAAAGRycy9kb3ducmV2LnhtbESPT2sCMRTE7wW/Q3hCL0WzWlHZGkWkpfXU+ge8Pjav&#10;m9XNyzZJdfXTN4VCj8PM/IaZLVpbizP5UDlWMOhnIIgLpysuFex3L70piBCRNdaOScGVAizmnbsZ&#10;5tpdeEPnbSxFgnDIUYGJscmlDIUhi6HvGuLkfTpvMSbpS6k9XhLc1nKYZWNpseK0YLChlaHitP22&#10;Cj5uG798bL78Dc2ofD+uDw+T51el7rvt8glEpDb+h//ab1rBaDiG3zPp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9ZA/HAAAA3AAAAA8AAAAAAAAAAAAAAAAAmAIAAGRy&#10;cy9kb3ducmV2LnhtbFBLBQYAAAAABAAEAPUAAACMAwAAAAA=&#10;" path="m,569l,2930r3466,620l3466,,,569xe" fillcolor="#d3dfee" stroked="f">
                <v:fill opacity="32896f"/>
                <v:path arrowok="t" o:connecttype="custom" o:connectlocs="0,569;0,2930;3466,3550;3466,0;0,569" o:connectangles="0,0,0,0,0"/>
                <o:lock v:ext="edit" aspectratio="t"/>
              </v:shape>
              <v:shape id="Freeform 427" o:spid="_x0000_s2059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76VcQA&#10;AADcAAAADwAAAGRycy9kb3ducmV2LnhtbESPQWvCQBSE74X+h+UVejObLmIkdRVbKZXiRW3uj+wz&#10;iWbfhuzWpP++Kwg9DjPzDbNYjbYVV+p941jDS5KCIC6dabjS8H38mMxB+IBssHVMGn7Jw2r5+LDA&#10;3LiB93Q9hEpECPscNdQhdLmUvqzJok9cRxy9k+sthij7Spoehwi3rVRpOpMWG44LNXb0XlN5OfxY&#10;DdlxM92szZd6++RwVmWhzsVOaf38NK5fQQQaw3/43t4aDVOVwe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+lXEAAAA3AAAAA8AAAAAAAAAAAAAAAAAmAIAAGRycy9k&#10;b3ducmV2LnhtbFBLBQYAAAAABAAEAPUAAACJAwAAAAA=&#10;" path="m,l,3550,1591,2746r,-2009l,xe" fillcolor="#a7bfde" stroked="f">
                <v:fill opacity="32896f"/>
                <v:path arrowok="t" o:connecttype="custom" o:connectlocs="0,0;0,3550;1591,2746;1591,737;0,0" o:connectangles="0,0,0,0,0"/>
                <o:lock v:ext="edit" aspectratio="t"/>
              </v:shape>
            </v:group>
            <v:shape id="Freeform 428" o:spid="_x0000_s2057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QLMEA&#10;AADcAAAADwAAAGRycy9kb3ducmV2LnhtbERPz2vCMBS+D/wfwhN2m4luTKlGkcLmDl5s9f5onm2x&#10;eSlNrNW/3hyEHT++36vNYBvRU+drxxqmEwWCuHCm5lLDMf/5WIDwAdlg45g03MnDZj16W2Fi3I0P&#10;1GehFDGEfYIaqhDaREpfVGTRT1xLHLmz6yyGCLtSmg5vMdw2cqbUt7RYc2yosKW0ouKSXa2GQ59+&#10;nn5zRffczJvdfJ+pxyPV+n08bJcgAg3hX/xy/xkNX7O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yUCzBAAAA3AAAAA8AAAAAAAAAAAAAAAAAmAIAAGRycy9kb3du&#10;cmV2LnhtbFBLBQYAAAAABAAEAPUAAACGAwAAAAA=&#10;" path="m1,251l,2662r4120,251l4120,,1,251xe" fillcolor="#d8d8d8" stroked="f">
              <v:path arrowok="t" o:connecttype="custom" o:connectlocs="1,251;0,2662;4120,2913;4120,0;1,251" o:connectangles="0,0,0,0,0"/>
              <o:lock v:ext="edit" aspectratio="t"/>
            </v:shape>
            <v:shape id="Freeform 429" o:spid="_x0000_s2056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V2ccA&#10;AADcAAAADwAAAGRycy9kb3ducmV2LnhtbESPQWsCMRSE7wX/Q3iCt5qt1NJujSKlFS9C3RZpb283&#10;r9nFzcuSRF399Y1Q6HGYmW+Y2aK3rTiSD41jBXfjDARx5XTDRsHnx9vtI4gQkTW2jknBmQIs5oOb&#10;GebanXhLxyIakSAcclRQx9jlUoaqJoth7Dri5P04bzEm6Y3UHk8Jbls5ybIHabHhtFBjRy81Vfvi&#10;YBXs5Pu0+NqajSu/y6z0r7vWXFZKjYb98hlEpD7+h//aa63gfvIE1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JVdnHAAAA3AAAAA8AAAAAAAAAAAAAAAAAmAIAAGRy&#10;cy9kb3ducmV2LnhtbFBLBQYAAAAABAAEAPUAAACMAwAAAAA=&#10;" path="m,l,4236,3985,3349r,-2428l,xe" fillcolor="#bfbfbf" stroked="f">
              <v:path arrowok="t" o:connecttype="custom" o:connectlocs="0,0;0,4236;3985,3349;3985,921;0,0" o:connectangles="0,0,0,0,0"/>
              <o:lock v:ext="edit" aspectratio="t"/>
            </v:shape>
            <v:shape id="Freeform 430" o:spid="_x0000_s2055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6hsMA&#10;AADcAAAADwAAAGRycy9kb3ducmV2LnhtbERPz2vCMBS+D/Y/hDfYZWi6KaNUowzLxg6Crgpen82z&#10;LTYvJcls/e/NQfD48f2eLwfTigs531hW8D5OQBCXVjdcKdjvvkcpCB+QNbaWScGVPCwXz09zzLTt&#10;+Y8uRahEDGGfoYI6hC6T0pc1GfRj2xFH7mSdwRChq6R22Mdw08qPJPmUBhuODTV2tKqpPBf/RkGR&#10;H4q3q99u8jzddj9Ht16ZPlXq9WX4moEINISH+O7+1Qqmkzg/no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n6hsMAAADcAAAADwAAAAAAAAAAAAAAAACYAgAAZHJzL2Rv&#10;d25yZXYueG1sUEsFBgAAAAAEAAQA9QAAAIgDAAAAAA==&#10;" path="m4086,r-2,4253l,3198,,1072,4086,xe" fillcolor="#d8d8d8" stroked="f">
              <v:path arrowok="t" o:connecttype="custom" o:connectlocs="4086,0;4084,4253;0,3198;0,1072;4086,0" o:connectangles="0,0,0,0,0"/>
              <o:lock v:ext="edit" aspectratio="t"/>
            </v:shape>
            <v:shape id="Freeform 431" o:spid="_x0000_s2054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NesMA&#10;AADcAAAADwAAAGRycy9kb3ducmV2LnhtbESPQWvCQBSE74L/YXmF3nSTKCKpq1RBWo9G6/mRfWaD&#10;2bcxuzXpv+8WCh6HmfmGWW0G24gHdb52rCCdJiCIS6drrhScT/vJEoQPyBobx6Tghzxs1uPRCnPt&#10;ej7SowiViBD2OSowIbS5lL40ZNFPXUscvavrLIYou0rqDvsIt43MkmQhLdYcFwy2tDNU3opvq+Cr&#10;P0odmvvh8lGk2ay+bLPybpR6fRne30AEGsIz/N/+1ArmsxT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PNesMAAADcAAAADwAAAAAAAAAAAAAAAACYAgAAZHJzL2Rv&#10;d25yZXYueG1sUEsFBgAAAAAEAAQA9QAAAIgDAAAAAA==&#10;" path="m,921l2060,r16,3851l,2981,,921xe" fillcolor="#d3dfee" stroked="f">
              <v:fill opacity="46003f"/>
              <v:path arrowok="t" o:connecttype="custom" o:connectlocs="0,921;2060,0;2076,3851;0,2981;0,921" o:connectangles="0,0,0,0,0"/>
              <o:lock v:ext="edit" aspectratio="t"/>
            </v:shape>
            <v:shape id="Freeform 432" o:spid="_x0000_s2053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/8cQA&#10;AADcAAAADwAAAGRycy9kb3ducmV2LnhtbESPQWvCQBSE74L/YXlCb7oxikh0FZUKvRWtULw9ss8k&#10;mH2b7q4x+ffdQsHjMDPfMOttZ2rRkvOVZQXTSQKCOLe64kLB5es4XoLwAVljbZkU9ORhuxkO1php&#10;++QTtedQiAhhn6GCMoQmk9LnJRn0E9sQR+9mncEQpSukdviMcFPLNEkW0mDFcaHEhg4l5ffzwyiY&#10;uc/0/fT949HelofLvu3n16ZX6m3U7VYgAnXhFf5vf2gF81kK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Ff/HEAAAA3AAAAA8AAAAAAAAAAAAAAAAAmAIAAGRycy9k&#10;b3ducmV2LnhtbFBLBQYAAAAABAAEAPUAAACJAwAAAAA=&#10;" path="m,l17,3835,6011,2629r,-1390l,xe" fillcolor="#a7bfde" stroked="f">
              <v:fill opacity="46003f"/>
              <v:path arrowok="t" o:connecttype="custom" o:connectlocs="0,0;17,3835;6011,2629;6011,1239;0,0" o:connectangles="0,0,0,0,0"/>
              <o:lock v:ext="edit" aspectratio="t"/>
            </v:shape>
            <v:shape id="Freeform 433" o:spid="_x0000_s2052" style="position:absolute;left:8088;top:3835;width:4102;height:3431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AuEMYA&#10;AADcAAAADwAAAGRycy9kb3ducmV2LnhtbESPQUsDMRSE7wX/Q3iCN5vVrVrWpkUWLYX2oG3F63Pz&#10;TBY3L8sm3W7/fSMIPQ4z8w0zWwyuET11ofas4G6cgSCuvK7ZKNjv3m6nIEJE1th4JgUnCrCYX41m&#10;WGh/5A/qt9GIBOFQoAIbY1tIGSpLDsPYt8TJ+/Gdw5hkZ6Tu8JjgrpH3WfYoHdacFiy2VFqqfrcH&#10;p2D5/lDmpv9atWtf28/N0958l69K3VwPL88gIg3xEv5vr7SCSZ7D35l0BO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AuEMYAAADcAAAADwAAAAAAAAAAAAAAAACYAgAAZHJz&#10;L2Rvd25yZXYueG1sUEsFBgAAAAAEAAQA9QAAAIsDAAAAAA==&#10;" path="m,1038l,2411,4102,3432,4102,,,1038xe" fillcolor="#d3dfee" stroked="f">
              <v:fill opacity="46003f"/>
              <v:path arrowok="t" o:connecttype="custom" o:connectlocs="0,1038;0,2411;4102,3432;4102,0;0,1038" o:connectangles="0,0,0,0,0"/>
              <o:lock v:ext="edit" aspectratio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434" o:spid="_x0000_s2050" type="#_x0000_t202" style="position:absolute;left:10821;top:13296;width:1058;height: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GKcQA&#10;AADcAAAADwAAAGRycy9kb3ducmV2LnhtbESPQWsCMRSE74L/ITyhN81qRWRrlCpUerAHtT/gsXlu&#10;1m5eliR1d/31TUHwOMzMN8xq09la3MiHyrGC6SQDQVw4XXGp4Pv8MV6CCBFZY+2YFPQUYLMeDlaY&#10;a9fykW6nWIoE4ZCjAhNjk0sZCkMWw8Q1xMm7OG8xJulLqT22CW5rOcuyhbRYcVow2NDOUPFz+rUK&#10;7H169wdEe933M2yb3uy/DlulXkbd+xuISF18hh/tT61g/jqH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xinEAAAA3AAAAA8AAAAAAAAAAAAAAAAAmAIAAGRycy9k&#10;b3ducmV2LnhtbFBLBQYAAAAABAAEAPUAAACJAwAAAAA=&#10;" filled="f" stroked="f">
            <v:textbox inset=",0,,0">
              <w:txbxContent>
                <w:p w:rsidR="007D0AA9" w:rsidRPr="00F84E45" w:rsidRDefault="00DE645E">
                  <w:pPr>
                    <w:jc w:val="center"/>
                    <w:rPr>
                      <w:color w:val="FF0000"/>
                    </w:rPr>
                  </w:pPr>
                  <w:r w:rsidRPr="00F84E45">
                    <w:rPr>
                      <w:color w:val="FF0000"/>
                    </w:rPr>
                    <w:fldChar w:fldCharType="begin"/>
                  </w:r>
                  <w:r w:rsidR="007D0AA9" w:rsidRPr="00F84E45">
                    <w:rPr>
                      <w:color w:val="FF0000"/>
                    </w:rPr>
                    <w:instrText>PAGE   \* MERGEFORMAT</w:instrText>
                  </w:r>
                  <w:r w:rsidRPr="00F84E45">
                    <w:rPr>
                      <w:color w:val="FF0000"/>
                    </w:rPr>
                    <w:fldChar w:fldCharType="separate"/>
                  </w:r>
                  <w:r w:rsidR="00F845B2">
                    <w:rPr>
                      <w:noProof/>
                      <w:color w:val="FF0000"/>
                    </w:rPr>
                    <w:t>12</w:t>
                  </w:r>
                  <w:r w:rsidRPr="00F84E45">
                    <w:rPr>
                      <w:color w:val="FF0000"/>
                    </w:rPr>
                    <w:fldChar w:fldCharType="end"/>
                  </w:r>
                </w:p>
              </w:txbxContent>
            </v:textbox>
          </v:shape>
          <w10:wrap anchorx="margin" anchory="margin"/>
        </v:group>
      </w:pict>
    </w:r>
    <w:r w:rsidR="007D0AA9" w:rsidRPr="00F84E45">
      <w:rPr>
        <w:rFonts w:eastAsiaTheme="minorEastAsia"/>
        <w:i/>
        <w:iCs/>
        <w:color w:val="808080" w:themeColor="background1" w:themeShade="80"/>
        <w:sz w:val="20"/>
        <w:szCs w:val="20"/>
      </w:rPr>
      <w:t xml:space="preserve">A. </w:t>
    </w:r>
    <w:proofErr w:type="spellStart"/>
    <w:r w:rsidR="007D0AA9" w:rsidRPr="00F84E45">
      <w:rPr>
        <w:rFonts w:eastAsiaTheme="minorEastAsia"/>
        <w:i/>
        <w:iCs/>
        <w:color w:val="808080" w:themeColor="background1" w:themeShade="80"/>
        <w:sz w:val="20"/>
        <w:szCs w:val="20"/>
      </w:rPr>
      <w:t>Méry</w:t>
    </w:r>
    <w:proofErr w:type="spellEnd"/>
    <w:r w:rsidR="007D0AA9" w:rsidRPr="00F84E45">
      <w:rPr>
        <w:rFonts w:eastAsiaTheme="minorEastAsia"/>
        <w:i/>
        <w:iCs/>
        <w:color w:val="808080" w:themeColor="background1" w:themeShade="80"/>
        <w:sz w:val="20"/>
        <w:szCs w:val="20"/>
      </w:rPr>
      <w:t xml:space="preserve"> | </w:t>
    </w:r>
    <w:sdt>
      <w:sdtPr>
        <w:rPr>
          <w:rFonts w:eastAsiaTheme="minorEastAsia"/>
          <w:i/>
          <w:iCs/>
          <w:color w:val="808080" w:themeColor="background1" w:themeShade="80"/>
          <w:sz w:val="20"/>
          <w:szCs w:val="20"/>
        </w:rPr>
        <w:alias w:val="Adresse"/>
        <w:id w:val="-1991707204"/>
        <w:dataBinding w:prefixMappings="xmlns:ns0='http://schemas.microsoft.com/office/2006/coverPageProps'" w:xpath="/ns0:CoverPageProperties[1]/ns0:CompanyAddress[1]" w:storeItemID="{55AF091B-3C7A-41E3-B477-F2FDAA23CFDA}"/>
        <w:text w:multiLine="1"/>
      </w:sdtPr>
      <w:sdtContent>
        <w:r w:rsidR="00F845B2">
          <w:rPr>
            <w:rFonts w:eastAsiaTheme="minorEastAsia"/>
            <w:i/>
            <w:iCs/>
            <w:color w:val="808080" w:themeColor="background1" w:themeShade="80"/>
            <w:sz w:val="20"/>
            <w:szCs w:val="20"/>
          </w:rPr>
          <w:t>1° ST2S</w:t>
        </w:r>
      </w:sdtContent>
    </w:sdt>
  </w:p>
  <w:p w:rsidR="007D0AA9" w:rsidRPr="00F84E45" w:rsidRDefault="007D0AA9" w:rsidP="00011020">
    <w:pPr>
      <w:pStyle w:val="Pieddepage"/>
      <w:pBdr>
        <w:top w:val="single" w:sz="4" w:space="0" w:color="A5A5A5" w:themeColor="background1" w:themeShade="A5"/>
      </w:pBdr>
      <w:tabs>
        <w:tab w:val="clear" w:pos="9072"/>
        <w:tab w:val="right" w:pos="6946"/>
      </w:tabs>
      <w:spacing w:after="200" w:line="288" w:lineRule="auto"/>
      <w:ind w:left="4332" w:firstLine="3456"/>
      <w:rPr>
        <w:rFonts w:eastAsiaTheme="minorEastAsia"/>
        <w:i/>
        <w:iCs/>
        <w:color w:val="808080" w:themeColor="background1" w:themeShade="8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D90" w:rsidRDefault="00A73D90" w:rsidP="002E65A3">
      <w:pPr>
        <w:spacing w:after="0" w:line="240" w:lineRule="auto"/>
      </w:pPr>
      <w:r>
        <w:separator/>
      </w:r>
    </w:p>
  </w:footnote>
  <w:footnote w:type="continuationSeparator" w:id="0">
    <w:p w:rsidR="00A73D90" w:rsidRDefault="00A73D90" w:rsidP="002E6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i/>
        <w:color w:val="7B6A4D" w:themeColor="accent3" w:themeShade="BF"/>
        <w:sz w:val="20"/>
      </w:rPr>
      <w:alias w:val="Titre"/>
      <w:id w:val="536411716"/>
      <w:placeholder>
        <w:docPart w:val="DefaultPlaceholder_107544621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D0AA9" w:rsidRPr="00E6668B" w:rsidRDefault="007D0AA9">
        <w:pPr>
          <w:pStyle w:val="En-tte"/>
          <w:rPr>
            <w:rFonts w:asciiTheme="majorHAnsi" w:eastAsiaTheme="majorEastAsia" w:hAnsiTheme="majorHAnsi" w:cstheme="majorBidi"/>
            <w:i/>
            <w:color w:val="7B6A4D" w:themeColor="accent3" w:themeShade="BF"/>
            <w:sz w:val="20"/>
          </w:rPr>
        </w:pPr>
        <w:r w:rsidRPr="00E6668B">
          <w:rPr>
            <w:rFonts w:asciiTheme="majorHAnsi" w:eastAsiaTheme="majorEastAsia" w:hAnsiTheme="majorHAnsi" w:cstheme="majorBidi"/>
            <w:i/>
            <w:color w:val="7B6A4D" w:themeColor="accent3" w:themeShade="BF"/>
            <w:sz w:val="20"/>
          </w:rPr>
          <w:t>Activité 1: Je lait cru</w:t>
        </w:r>
        <w:r w:rsidR="000238B2">
          <w:rPr>
            <w:rFonts w:asciiTheme="majorHAnsi" w:eastAsiaTheme="majorEastAsia" w:hAnsiTheme="majorHAnsi" w:cstheme="majorBidi"/>
            <w:i/>
            <w:color w:val="7B6A4D" w:themeColor="accent3" w:themeShade="BF"/>
            <w:sz w:val="20"/>
          </w:rPr>
          <w:t xml:space="preserve">                                                                           Amandine MERY – lycée Jeanne d’Arc - Remiremont                                                                              </w:t>
        </w:r>
      </w:p>
    </w:sdtContent>
  </w:sdt>
  <w:p w:rsidR="007D0AA9" w:rsidRDefault="00DE645E">
    <w:pPr>
      <w:pStyle w:val="En-tte"/>
    </w:pPr>
    <w:r w:rsidRPr="00DE645E">
      <w:rPr>
        <w:rFonts w:asciiTheme="majorHAnsi" w:eastAsiaTheme="majorEastAsia" w:hAnsiTheme="majorHAnsi" w:cstheme="majorBidi"/>
        <w:noProof/>
        <w:lang w:eastAsia="fr-FR"/>
      </w:rPr>
      <w:pict>
        <v:group id="Groupe 90" o:spid="_x0000_s2082" style="position:absolute;margin-left:0;margin-top:0;width:594.05pt;height:65.55pt;z-index:251666432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2084" type="#_x0000_t32" style="position:absolute;left:9;top:1431;width:158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f+5MQAAADcAAAADwAAAGRycy9kb3ducmV2LnhtbERPTWsCMRC9F/wPYQpepGZdaqlbo6gg&#10;tFgKVQ89DpvpZnEzWZKoW3+9EYTe5vE+ZzrvbCNO5EPtWMFomIEgLp2uuVKw362fXkGEiKyxcUwK&#10;/ijAfNZ7mGKh3Zm/6bSNlUghHApUYGJsCylDachiGLqWOHG/zluMCfpKao/nFG4bmWfZi7RYc2ow&#10;2NLKUHnYHq2C5WZ9eR5XXxN/pI/BxXxmP3l7UKr/2C3eQETq4r/47n7XaX4+gdsz6QI5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d/7kxAAAANwAAAAPAAAAAAAAAAAA&#10;AAAAAKECAABkcnMvZG93bnJldi54bWxQSwUGAAAAAAQABAD5AAAAkgMAAAAA&#10;" strokecolor="#31849b"/>
          <v:rect id="Rectangle 130" o:spid="_x0000_s2083" style="position:absolute;left:8;top:9;width:4031;height:14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Rr8YA&#10;AADcAAAADwAAAGRycy9kb3ducmV2LnhtbESPQWvCQBCF7wX/wzJCL0U3tVAkuooI0lAEaWw9D9lp&#10;Epqdjdk1if++cyj0NsN789436+3oGtVTF2rPBp7nCSjiwtuaSwOf58NsCSpEZIuNZzJwpwDbzeRh&#10;jan1A39Qn8dSSQiHFA1UMbap1qGoyGGY+5ZYtG/fOYyydqW2HQ4S7hq9SJJX7bBmaaiwpX1FxU9+&#10;cwaG4tRfzsc3fXq6ZJ6v2XWff70b8zgddytQkcb4b/67zqzgv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5Rr8YAAADcAAAADwAAAAAAAAAAAAAAAACYAgAAZHJz&#10;L2Rvd25yZXYueG1sUEsFBgAAAAAEAAQA9QAAAIsDAAAAAA==&#10;" filled="f" stroked="f"/>
          <w10:wrap anchorx="page" anchory="page"/>
        </v:group>
      </w:pict>
    </w:r>
    <w:r w:rsidRPr="00DE645E">
      <w:rPr>
        <w:rFonts w:asciiTheme="majorHAnsi" w:eastAsiaTheme="majorEastAsia" w:hAnsiTheme="majorHAnsi" w:cstheme="majorBidi"/>
        <w:noProof/>
        <w:lang w:eastAsia="fr-FR"/>
      </w:rPr>
      <w:pict>
        <v:rect id="Rectangle 131" o:spid="_x0000_s2081" style="position:absolute;margin-left:0;margin-top:0;width:7.15pt;height:62.55pt;z-index:251665408;visibility:visible;mso-height-percent:900;mso-position-horizontal:center;mso-position-horizontal-relative:right-margin-area;mso-position-vertical:top;mso-position-vertical-relative:page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" fillcolor="#918485 [3208]" strokecolor="#d34817 [3204]">
          <w10:wrap anchorx="margin" anchory="page"/>
        </v:rect>
      </w:pict>
    </w:r>
    <w:r w:rsidRPr="00DE645E">
      <w:rPr>
        <w:rFonts w:asciiTheme="majorHAnsi" w:eastAsiaTheme="majorEastAsia" w:hAnsiTheme="majorHAnsi" w:cstheme="majorBidi"/>
        <w:noProof/>
        <w:lang w:eastAsia="fr-FR"/>
      </w:rPr>
      <w:pict>
        <v:rect id="Rectangle 132" o:spid="_x0000_s2080" style="position:absolute;margin-left:0;margin-top:0;width:7.15pt;height:62.55pt;z-index:251664384;visibility:visible;mso-height-percent:900;mso-position-horizontal:center;mso-position-horizontal-relative:left-margin-area;mso-position-vertical:top;mso-position-vertical-relative:page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" fillcolor="#918485 [3208]" strokecolor="#d34817 [3204]">
          <w10:wrap anchorx="margin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orbel" w:eastAsia="PMingLiU" w:hAnsi="Corbel" w:cs="Times New Roman"/>
        <w:i/>
        <w:iCs/>
        <w:sz w:val="20"/>
      </w:rPr>
      <w:alias w:val="Titre"/>
      <w:id w:val="2109840988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D0AA9" w:rsidRDefault="000238B2" w:rsidP="00011020">
        <w:pPr>
          <w:pStyle w:val="En-tte"/>
          <w:spacing w:line="288" w:lineRule="auto"/>
          <w:rPr>
            <w:rFonts w:asciiTheme="majorHAnsi" w:eastAsiaTheme="majorEastAsia" w:hAnsiTheme="majorHAnsi" w:cstheme="majorBidi"/>
          </w:rPr>
        </w:pPr>
        <w:r>
          <w:rPr>
            <w:rFonts w:ascii="Corbel" w:eastAsia="PMingLiU" w:hAnsi="Corbel" w:cs="Times New Roman"/>
            <w:i/>
            <w:iCs/>
            <w:sz w:val="20"/>
          </w:rPr>
          <w:t xml:space="preserve">Activité 1: Je lait cru                                                                           Amandine MERY – lycée Jeanne d’Arc - Remiremont                                                                              </w:t>
        </w:r>
      </w:p>
    </w:sdtContent>
  </w:sdt>
  <w:p w:rsidR="007D0AA9" w:rsidRDefault="00DE645E">
    <w:pPr>
      <w:pStyle w:val="En-tte"/>
    </w:pPr>
    <w:r w:rsidRPr="00DE645E">
      <w:rPr>
        <w:rFonts w:asciiTheme="majorHAnsi" w:eastAsiaTheme="majorEastAsia" w:hAnsiTheme="majorHAnsi" w:cstheme="majorBidi"/>
        <w:noProof/>
        <w:lang w:eastAsia="fr-FR"/>
      </w:rPr>
      <w:pict>
        <v:group id="Groupe 468" o:spid="_x0000_s2064" style="position:absolute;margin-left:0;margin-top:0;width:593.7pt;height:65.55pt;z-index:251661312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2066" type="#_x0000_t32" style="position:absolute;left:9;top:1431;width:158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<v:rect id="Rectangle 470" o:spid="_x0000_s2065" style="position:absolute;left:8;top:9;width:4031;height:14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<w10:wrap anchorx="page" anchory="page"/>
        </v:group>
      </w:pict>
    </w:r>
    <w:r w:rsidRPr="00DE645E">
      <w:rPr>
        <w:rFonts w:asciiTheme="majorHAnsi" w:eastAsiaTheme="majorEastAsia" w:hAnsiTheme="majorHAnsi" w:cstheme="majorBidi"/>
        <w:noProof/>
        <w:lang w:eastAsia="fr-FR"/>
      </w:rPr>
      <w:pict>
        <v:rect id="Rectangle 471" o:spid="_x0000_s2063" style="position:absolute;margin-left:0;margin-top:0;width:7.15pt;height:62.55pt;z-index:251660288;visibility:visible;mso-height-percent:900;mso-position-horizontal:center;mso-position-horizontal-relative:right-margin-area;mso-position-vertical:top;mso-position-vertical-relative:page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" fillcolor="#604878" strokecolor="#f07f09">
          <w10:wrap anchorx="margin" anchory="page"/>
        </v:rect>
      </w:pict>
    </w:r>
    <w:r w:rsidRPr="00DE645E">
      <w:rPr>
        <w:rFonts w:asciiTheme="majorHAnsi" w:eastAsiaTheme="majorEastAsia" w:hAnsiTheme="majorHAnsi" w:cstheme="majorBidi"/>
        <w:noProof/>
        <w:lang w:eastAsia="fr-FR"/>
      </w:rPr>
      <w:pict>
        <v:rect id="Rectangle 472" o:spid="_x0000_s2062" style="position:absolute;margin-left:0;margin-top:0;width:7.15pt;height:62.55pt;z-index:251659264;visibility:visible;mso-height-percent:900;mso-position-horizontal:center;mso-position-horizontal-relative:left-margin-area;mso-position-vertical:top;mso-position-vertical-relative:page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" fillcolor="#604878" strokecolor="#f07f09"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95F"/>
    <w:multiLevelType w:val="hybridMultilevel"/>
    <w:tmpl w:val="4F640250"/>
    <w:lvl w:ilvl="0" w:tplc="317A7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5A1A1" w:themeColor="text2" w:themeTint="99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947B15"/>
    <w:multiLevelType w:val="hybridMultilevel"/>
    <w:tmpl w:val="750258F4"/>
    <w:lvl w:ilvl="0" w:tplc="8C74A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2185B"/>
    <w:multiLevelType w:val="hybridMultilevel"/>
    <w:tmpl w:val="AF3AC17E"/>
    <w:lvl w:ilvl="0" w:tplc="8FC631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D351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265211"/>
    <w:multiLevelType w:val="hybridMultilevel"/>
    <w:tmpl w:val="6616C552"/>
    <w:lvl w:ilvl="0" w:tplc="8E8AD6B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C39E92" w:themeColor="accent4" w:themeTint="99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33B67B7B"/>
    <w:multiLevelType w:val="hybridMultilevel"/>
    <w:tmpl w:val="B2201B90"/>
    <w:lvl w:ilvl="0" w:tplc="E93C2156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  <w:color w:val="DE6A5C" w:themeColor="accent2" w:themeTint="99"/>
      </w:rPr>
    </w:lvl>
    <w:lvl w:ilvl="1" w:tplc="040C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>
    <w:nsid w:val="3B474E4A"/>
    <w:multiLevelType w:val="hybridMultilevel"/>
    <w:tmpl w:val="A3C2BF8E"/>
    <w:lvl w:ilvl="0" w:tplc="8C74A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E870CA"/>
    <w:multiLevelType w:val="hybridMultilevel"/>
    <w:tmpl w:val="ADE6F6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4351D0"/>
    <w:multiLevelType w:val="hybridMultilevel"/>
    <w:tmpl w:val="00AE62F2"/>
    <w:lvl w:ilvl="0" w:tplc="8C74A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A24E87"/>
    <w:multiLevelType w:val="hybridMultilevel"/>
    <w:tmpl w:val="F816098E"/>
    <w:lvl w:ilvl="0" w:tplc="A06E46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D6262" w:themeColor="accent5" w:themeShade="BF"/>
      </w:rPr>
    </w:lvl>
    <w:lvl w:ilvl="1" w:tplc="0CB615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C0000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812C23"/>
    <w:multiLevelType w:val="hybridMultilevel"/>
    <w:tmpl w:val="FE54A77C"/>
    <w:lvl w:ilvl="0" w:tplc="B35E8B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02573A"/>
    <w:multiLevelType w:val="hybridMultilevel"/>
    <w:tmpl w:val="FA70245A"/>
    <w:lvl w:ilvl="0" w:tplc="E47CF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E8C69" w:themeColor="accent1" w:themeTint="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B87061"/>
    <w:multiLevelType w:val="hybridMultilevel"/>
    <w:tmpl w:val="91F602EC"/>
    <w:lvl w:ilvl="0" w:tplc="B35E8B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106D5F"/>
    <w:multiLevelType w:val="hybridMultilevel"/>
    <w:tmpl w:val="53C28B7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12"/>
  </w:num>
  <w:num w:numId="5">
    <w:abstractNumId w:val="2"/>
  </w:num>
  <w:num w:numId="6">
    <w:abstractNumId w:val="6"/>
  </w:num>
  <w:num w:numId="7">
    <w:abstractNumId w:val="10"/>
  </w:num>
  <w:num w:numId="8">
    <w:abstractNumId w:val="3"/>
  </w:num>
  <w:num w:numId="9">
    <w:abstractNumId w:val="7"/>
  </w:num>
  <w:num w:numId="10">
    <w:abstractNumId w:val="1"/>
  </w:num>
  <w:num w:numId="11">
    <w:abstractNumId w:val="9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098">
      <o:colormru v:ext="edit" colors="#c90,#f2ae80,#e2aa66,#7c4f18,#4c3800,#ddd,#939393"/>
    </o:shapedefaults>
    <o:shapelayout v:ext="edit">
      <o:idmap v:ext="edit" data="2"/>
      <o:rules v:ext="edit">
        <o:r id="V:Rule2" type="connector" idref="#AutoShape 4"/>
        <o:r id="V:Rule4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E65A3"/>
    <w:rsid w:val="00011020"/>
    <w:rsid w:val="000238B2"/>
    <w:rsid w:val="000320F6"/>
    <w:rsid w:val="000546B5"/>
    <w:rsid w:val="00137418"/>
    <w:rsid w:val="001852A1"/>
    <w:rsid w:val="001E22C2"/>
    <w:rsid w:val="001E69E8"/>
    <w:rsid w:val="001F40CD"/>
    <w:rsid w:val="002153C0"/>
    <w:rsid w:val="002162B0"/>
    <w:rsid w:val="00216D30"/>
    <w:rsid w:val="002A4342"/>
    <w:rsid w:val="002E65A3"/>
    <w:rsid w:val="002F419D"/>
    <w:rsid w:val="00306DE9"/>
    <w:rsid w:val="003417B5"/>
    <w:rsid w:val="00395F57"/>
    <w:rsid w:val="004013F3"/>
    <w:rsid w:val="00437D9B"/>
    <w:rsid w:val="00443487"/>
    <w:rsid w:val="004A3C86"/>
    <w:rsid w:val="004E6DE0"/>
    <w:rsid w:val="005145F2"/>
    <w:rsid w:val="0052244E"/>
    <w:rsid w:val="005268B6"/>
    <w:rsid w:val="00566209"/>
    <w:rsid w:val="005B6C97"/>
    <w:rsid w:val="005D276E"/>
    <w:rsid w:val="005E333A"/>
    <w:rsid w:val="00605C5B"/>
    <w:rsid w:val="006403EE"/>
    <w:rsid w:val="00665B11"/>
    <w:rsid w:val="006675A0"/>
    <w:rsid w:val="006A7881"/>
    <w:rsid w:val="006D0801"/>
    <w:rsid w:val="006F5275"/>
    <w:rsid w:val="00700F4B"/>
    <w:rsid w:val="007D0AA9"/>
    <w:rsid w:val="007E0B88"/>
    <w:rsid w:val="007E51D1"/>
    <w:rsid w:val="00824768"/>
    <w:rsid w:val="0084070D"/>
    <w:rsid w:val="0086579F"/>
    <w:rsid w:val="0089075E"/>
    <w:rsid w:val="008C2BF9"/>
    <w:rsid w:val="009079E2"/>
    <w:rsid w:val="0092063A"/>
    <w:rsid w:val="00926AE6"/>
    <w:rsid w:val="009765AC"/>
    <w:rsid w:val="00983AA9"/>
    <w:rsid w:val="009D2FB6"/>
    <w:rsid w:val="00A33534"/>
    <w:rsid w:val="00A73D90"/>
    <w:rsid w:val="00A866D8"/>
    <w:rsid w:val="00B3545D"/>
    <w:rsid w:val="00B61BCE"/>
    <w:rsid w:val="00B6727E"/>
    <w:rsid w:val="00BB493B"/>
    <w:rsid w:val="00C63A66"/>
    <w:rsid w:val="00CC1324"/>
    <w:rsid w:val="00CE45CB"/>
    <w:rsid w:val="00D053B4"/>
    <w:rsid w:val="00D10BC8"/>
    <w:rsid w:val="00D201DD"/>
    <w:rsid w:val="00D757B1"/>
    <w:rsid w:val="00D82CAF"/>
    <w:rsid w:val="00D8528E"/>
    <w:rsid w:val="00DA7858"/>
    <w:rsid w:val="00DE0DE6"/>
    <w:rsid w:val="00DE645E"/>
    <w:rsid w:val="00E13481"/>
    <w:rsid w:val="00E51354"/>
    <w:rsid w:val="00E6668B"/>
    <w:rsid w:val="00E95248"/>
    <w:rsid w:val="00EC4EFB"/>
    <w:rsid w:val="00EE3F1E"/>
    <w:rsid w:val="00EF33D4"/>
    <w:rsid w:val="00EF7BCB"/>
    <w:rsid w:val="00F5037F"/>
    <w:rsid w:val="00F845B2"/>
    <w:rsid w:val="00FA7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c90,#f2ae80,#e2aa66,#7c4f18,#4c3800,#ddd,#939393"/>
    </o:shapedefaults>
    <o:shapelayout v:ext="edit">
      <o:idmap v:ext="edit" data="1"/>
      <o:rules v:ext="edit">
        <o:r id="V:Rule3" type="connector" idref="#Connecteur droit avec flèche 15"/>
        <o:r id="V:Rule4" type="connector" idref="#Connecteur droit avec flèche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5A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16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Titre5">
    <w:name w:val="heading 5"/>
    <w:basedOn w:val="Normal"/>
    <w:next w:val="Normal"/>
    <w:qFormat/>
    <w:rsid w:val="00395F5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8">
    <w:name w:val="heading 8"/>
    <w:basedOn w:val="Normal"/>
    <w:next w:val="Normal"/>
    <w:qFormat/>
    <w:rsid w:val="00395F57"/>
    <w:pPr>
      <w:keepNext/>
      <w:outlineLvl w:val="7"/>
    </w:pPr>
    <w:rPr>
      <w:rFonts w:ascii="Arial" w:hAnsi="Arial"/>
      <w:b/>
      <w:bCs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ppmesures">
    <w:name w:val="Appmesures"/>
    <w:basedOn w:val="Normal"/>
    <w:rsid w:val="00395F57"/>
    <w:pPr>
      <w:jc w:val="center"/>
    </w:pPr>
    <w:rPr>
      <w:rFonts w:ascii="Arial" w:hAnsi="Arial"/>
      <w:position w:val="-12"/>
      <w:sz w:val="32"/>
      <w:szCs w:val="20"/>
    </w:rPr>
  </w:style>
  <w:style w:type="paragraph" w:customStyle="1" w:styleId="Styleboe">
    <w:name w:val="Styleboe"/>
    <w:basedOn w:val="Titre5"/>
    <w:autoRedefine/>
    <w:rsid w:val="00395F57"/>
    <w:pPr>
      <w:keepNext/>
      <w:spacing w:before="0" w:after="120"/>
      <w:jc w:val="both"/>
      <w:outlineLvl w:val="9"/>
    </w:pPr>
    <w:rPr>
      <w:rFonts w:ascii="Arial" w:hAnsi="Arial"/>
      <w:i w:val="0"/>
      <w:iCs w:val="0"/>
      <w:sz w:val="32"/>
      <w:szCs w:val="20"/>
    </w:rPr>
  </w:style>
  <w:style w:type="paragraph" w:styleId="En-tte">
    <w:name w:val="header"/>
    <w:basedOn w:val="Normal"/>
    <w:link w:val="En-tteCar"/>
    <w:uiPriority w:val="99"/>
    <w:rsid w:val="00395F57"/>
    <w:pPr>
      <w:tabs>
        <w:tab w:val="center" w:pos="4536"/>
        <w:tab w:val="right" w:pos="9072"/>
      </w:tabs>
    </w:pPr>
    <w:rPr>
      <w:rFonts w:ascii="Arial" w:hAnsi="Arial"/>
      <w:bCs/>
      <w:szCs w:val="20"/>
    </w:rPr>
  </w:style>
  <w:style w:type="paragraph" w:styleId="Notedebasdepage">
    <w:name w:val="footnote text"/>
    <w:basedOn w:val="Normal"/>
    <w:semiHidden/>
    <w:rsid w:val="00395F57"/>
    <w:pPr>
      <w:jc w:val="both"/>
    </w:pPr>
    <w:rPr>
      <w:rFonts w:ascii="Arial" w:hAnsi="Arial"/>
      <w:sz w:val="16"/>
      <w:szCs w:val="20"/>
    </w:rPr>
  </w:style>
  <w:style w:type="character" w:styleId="Lienhypertexte">
    <w:name w:val="Hyperlink"/>
    <w:basedOn w:val="Policepardfaut"/>
    <w:semiHidden/>
    <w:rsid w:val="00395F5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65A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5A3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2E65A3"/>
    <w:rPr>
      <w:rFonts w:ascii="Arial" w:hAnsi="Arial"/>
      <w:bCs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2E6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5A3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2E65A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E65A3"/>
    <w:pPr>
      <w:ind w:left="720"/>
      <w:contextualSpacing/>
    </w:pPr>
  </w:style>
  <w:style w:type="paragraph" w:styleId="Sansinterligne">
    <w:name w:val="No Spacing"/>
    <w:uiPriority w:val="1"/>
    <w:qFormat/>
    <w:rsid w:val="002E65A3"/>
    <w:rPr>
      <w:rFonts w:ascii="Calibri" w:eastAsia="Calibri" w:hAnsi="Calibri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216D30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uiPriority w:val="99"/>
    <w:rsid w:val="00216D30"/>
    <w:pPr>
      <w:shd w:val="clear" w:color="auto" w:fill="EEECE1"/>
      <w:spacing w:after="0" w:line="264" w:lineRule="auto"/>
      <w:jc w:val="center"/>
    </w:pPr>
    <w:rPr>
      <w:rFonts w:ascii="Arial" w:eastAsia="Times New Roman" w:hAnsi="Arial" w:cs="Times New Roman"/>
      <w:b/>
      <w:bCs/>
      <w:color w:val="000000"/>
      <w:sz w:val="20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A33534"/>
    <w:rPr>
      <w:color w:val="808080"/>
    </w:rPr>
  </w:style>
  <w:style w:type="table" w:styleId="Listeclaire-Accent6">
    <w:name w:val="Light List Accent 6"/>
    <w:basedOn w:val="TableauNormal"/>
    <w:uiPriority w:val="61"/>
    <w:rsid w:val="005E333A"/>
    <w:tblPr>
      <w:tblStyleRowBandSize w:val="1"/>
      <w:tblStyleColBandSize w:val="1"/>
      <w:tblInd w:w="0" w:type="dxa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D5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band1Horz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</w:style>
  <w:style w:type="table" w:styleId="Tramemoyenne1-Accent2">
    <w:name w:val="Medium Shading 1 Accent 2"/>
    <w:basedOn w:val="TableauNormal"/>
    <w:uiPriority w:val="63"/>
    <w:rsid w:val="007D0AA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5A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216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rFonts w:ascii="Arial" w:hAnsi="Arial"/>
      <w:b/>
      <w:bCs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ppmesures">
    <w:name w:val="Appmesures"/>
    <w:basedOn w:val="Normal"/>
    <w:pPr>
      <w:jc w:val="center"/>
    </w:pPr>
    <w:rPr>
      <w:rFonts w:ascii="Arial" w:hAnsi="Arial"/>
      <w:position w:val="-12"/>
      <w:sz w:val="32"/>
      <w:szCs w:val="20"/>
    </w:rPr>
  </w:style>
  <w:style w:type="paragraph" w:customStyle="1" w:styleId="Styleboe">
    <w:name w:val="Styleboe"/>
    <w:basedOn w:val="Titre5"/>
    <w:autoRedefine/>
    <w:pPr>
      <w:keepNext/>
      <w:spacing w:before="0" w:after="120"/>
      <w:jc w:val="both"/>
      <w:outlineLvl w:val="9"/>
    </w:pPr>
    <w:rPr>
      <w:rFonts w:ascii="Arial" w:hAnsi="Arial"/>
      <w:i w:val="0"/>
      <w:iCs w:val="0"/>
      <w:sz w:val="32"/>
      <w:szCs w:val="20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  <w:rPr>
      <w:rFonts w:ascii="Arial" w:hAnsi="Arial"/>
      <w:bCs/>
      <w:szCs w:val="20"/>
    </w:rPr>
  </w:style>
  <w:style w:type="paragraph" w:styleId="Notedebasdepage">
    <w:name w:val="footnote text"/>
    <w:basedOn w:val="Normal"/>
    <w:semiHidden/>
    <w:pPr>
      <w:jc w:val="both"/>
    </w:pPr>
    <w:rPr>
      <w:rFonts w:ascii="Arial" w:hAnsi="Arial"/>
      <w:sz w:val="16"/>
      <w:szCs w:val="20"/>
    </w:rPr>
  </w:style>
  <w:style w:type="character" w:styleId="Lienhypertexte">
    <w:name w:val="Hyperlink"/>
    <w:basedOn w:val="Policepardfaut"/>
    <w:semiHidden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65A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65A3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2E65A3"/>
    <w:rPr>
      <w:rFonts w:ascii="Arial" w:hAnsi="Arial"/>
      <w:bCs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2E6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5A3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2E65A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E65A3"/>
    <w:pPr>
      <w:ind w:left="720"/>
      <w:contextualSpacing/>
    </w:pPr>
  </w:style>
  <w:style w:type="paragraph" w:styleId="Sansinterligne">
    <w:name w:val="No Spacing"/>
    <w:uiPriority w:val="1"/>
    <w:qFormat/>
    <w:rsid w:val="002E65A3"/>
    <w:rPr>
      <w:rFonts w:ascii="Calibri" w:eastAsia="Calibri" w:hAnsi="Calibri"/>
      <w:sz w:val="22"/>
      <w:szCs w:val="22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216D30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  <w:lang w:eastAsia="en-US"/>
    </w:rPr>
  </w:style>
  <w:style w:type="paragraph" w:customStyle="1" w:styleId="StyleGrasCentrMotifTransparenteArrire-plan2">
    <w:name w:val="Style Gras Centré Motif : Transparente (Arrière-plan 2)"/>
    <w:basedOn w:val="Normal"/>
    <w:uiPriority w:val="99"/>
    <w:rsid w:val="00216D30"/>
    <w:pPr>
      <w:shd w:val="clear" w:color="auto" w:fill="EEECE1"/>
      <w:spacing w:after="0" w:line="264" w:lineRule="auto"/>
      <w:jc w:val="center"/>
    </w:pPr>
    <w:rPr>
      <w:rFonts w:ascii="Arial" w:eastAsia="Times New Roman" w:hAnsi="Arial" w:cs="Times New Roman"/>
      <w:b/>
      <w:bCs/>
      <w:color w:val="000000"/>
      <w:sz w:val="20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A33534"/>
    <w:rPr>
      <w:color w:val="808080"/>
    </w:rPr>
  </w:style>
  <w:style w:type="table" w:styleId="Listeclaire-Accent6">
    <w:name w:val="Light List Accent 6"/>
    <w:basedOn w:val="TableauNormal"/>
    <w:uiPriority w:val="61"/>
    <w:rsid w:val="005E333A"/>
    <w:tblPr>
      <w:tblStyleRowBandSize w:val="1"/>
      <w:tblStyleColBandSize w:val="1"/>
      <w:tblInd w:w="0" w:type="dxa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D5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band1Horz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</w:style>
  <w:style w:type="table" w:styleId="Tramemoyenne1-Accent2">
    <w:name w:val="Medium Shading 1 Accent 2"/>
    <w:basedOn w:val="TableauNormal"/>
    <w:uiPriority w:val="63"/>
    <w:rsid w:val="007D0AA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gi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07/relationships/hdphoto" Target="media/hdphoto1.wdp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\AppData\Local\Chemistry%20Add-in%20for%20Word\Chemistry%20Gallery\Chem4Wo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10754462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EE92BC-DBE4-4DAC-8DBE-03E6097C2619}"/>
      </w:docPartPr>
      <w:docPartBody>
        <w:p w:rsidR="00DB4545" w:rsidRDefault="00DB4545">
          <w:r w:rsidRPr="00A05AD5">
            <w:rPr>
              <w:rStyle w:val="Textedelespacerserv"/>
            </w:rPr>
            <w:t>Tapez une équation ici.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DB4545"/>
    <w:rsid w:val="002D119B"/>
    <w:rsid w:val="009F2731"/>
    <w:rsid w:val="00A4595D"/>
    <w:rsid w:val="00C325B4"/>
    <w:rsid w:val="00CD51A1"/>
    <w:rsid w:val="00DB4545"/>
    <w:rsid w:val="00F044C6"/>
    <w:rsid w:val="00FC63E2"/>
    <w:rsid w:val="00FF1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545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B4545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ivil">
  <a:themeElements>
    <a:clrScheme name="Capitaux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ivil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ivil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1° ST2S</CompanyAddress>
  <CompanyPhone/>
  <CompanyFax/>
  <CompanyEmail/>
</CoverPageProperties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D51A7E-23CA-4B1A-827E-772792D69C04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83F20F14-D819-4ACF-9ABF-7676BBB11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9</TotalTime>
  <Pages>12</Pages>
  <Words>2388</Words>
  <Characters>13136</Characters>
  <Application>Microsoft Office Word</Application>
  <DocSecurity>0</DocSecurity>
  <Lines>109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>Activité 1: Je lait cru</vt:lpstr>
      <vt:lpstr>Repères pour l’évaluation</vt:lpstr>
    </vt:vector>
  </TitlesOfParts>
  <Company>Méry</Company>
  <LinksUpToDate>false</LinksUpToDate>
  <CharactersWithSpaces>15494</CharactersWithSpaces>
  <SharedDoc>false</SharedDoc>
  <HLinks>
    <vt:vector size="12" baseType="variant">
      <vt:variant>
        <vt:i4>2293884</vt:i4>
      </vt:variant>
      <vt:variant>
        <vt:i4>3</vt:i4>
      </vt:variant>
      <vt:variant>
        <vt:i4>0</vt:i4>
      </vt:variant>
      <vt:variant>
        <vt:i4>5</vt:i4>
      </vt:variant>
      <vt:variant>
        <vt:lpwstr>http://www.profcosinus.net/</vt:lpwstr>
      </vt:variant>
      <vt:variant>
        <vt:lpwstr/>
      </vt:variant>
      <vt:variant>
        <vt:i4>7667803</vt:i4>
      </vt:variant>
      <vt:variant>
        <vt:i4>0</vt:i4>
      </vt:variant>
      <vt:variant>
        <vt:i4>0</vt:i4>
      </vt:variant>
      <vt:variant>
        <vt:i4>5</vt:i4>
      </vt:variant>
      <vt:variant>
        <vt:lpwstr>mailto:atelier@profcosinus.net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Activité 1: Je lait cru                                                                           Amandine MERY – lycée Jeanne d’Arc - Remiremont                                                                              </dc:title>
  <dc:creator>Amandine Méry</dc:creator>
  <cp:lastModifiedBy>Carol</cp:lastModifiedBy>
  <cp:revision>6</cp:revision>
  <cp:lastPrinted>2003-11-05T20:45:00Z</cp:lastPrinted>
  <dcterms:created xsi:type="dcterms:W3CDTF">2013-12-24T16:23:00Z</dcterms:created>
  <dcterms:modified xsi:type="dcterms:W3CDTF">2014-03-13T17:26:00Z</dcterms:modified>
</cp:coreProperties>
</file>